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3BCB3" w14:textId="623B251A" w:rsidR="009317BA" w:rsidRDefault="00541DA1">
      <w:pPr>
        <w:sectPr w:rsidR="009317BA">
          <w:footerReference w:type="even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77C49AD" wp14:editId="0B2E17D0">
                <wp:simplePos x="0" y="0"/>
                <wp:positionH relativeFrom="page">
                  <wp:posOffset>457200</wp:posOffset>
                </wp:positionH>
                <wp:positionV relativeFrom="page">
                  <wp:posOffset>6197600</wp:posOffset>
                </wp:positionV>
                <wp:extent cx="6858000" cy="3403600"/>
                <wp:effectExtent l="0" t="0" r="0" b="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403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46A280" w14:textId="77777777" w:rsidR="0066356F" w:rsidRDefault="0066356F" w:rsidP="009317BA">
                            <w:pPr>
                              <w:pStyle w:val="Symbol"/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</w:pPr>
                          </w:p>
                          <w:p w14:paraId="55D4F332" w14:textId="76430C48" w:rsidR="0066356F" w:rsidRPr="00541DA1" w:rsidRDefault="00541DA1" w:rsidP="00D72E0D">
                            <w:pPr>
                              <w:pStyle w:val="Symbol"/>
                              <w:jc w:val="both"/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</w:pPr>
                            <w:r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~ </w:t>
                            </w:r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The Romanian kitchen is extremely complex, because every part of this country has its traditional recipes. Ve</w:t>
                            </w:r>
                            <w:r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ry diverse and consistent, the R</w:t>
                            </w:r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omanian food is completed by gastronomic customs of other nations and cultures that interfered with our own (</w:t>
                            </w:r>
                            <w:proofErr w:type="spell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serbian</w:t>
                            </w:r>
                            <w:proofErr w:type="spell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balkanic</w:t>
                            </w:r>
                            <w:proofErr w:type="spell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german</w:t>
                            </w:r>
                            <w:proofErr w:type="spell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austrian</w:t>
                            </w:r>
                            <w:proofErr w:type="spell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italian</w:t>
                            </w:r>
                            <w:proofErr w:type="spell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turkish</w:t>
                            </w:r>
                            <w:proofErr w:type="spell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proofErr w:type="spell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hungarian</w:t>
                            </w:r>
                            <w:proofErr w:type="spell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). Being Christians, the </w:t>
                            </w:r>
                            <w:proofErr w:type="spellStart"/>
                            <w:proofErr w:type="gramStart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>romanians</w:t>
                            </w:r>
                            <w:proofErr w:type="spellEnd"/>
                            <w:proofErr w:type="gramEnd"/>
                            <w:r w:rsidR="0066356F"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 have specific dishes for every fete or holiday.</w:t>
                            </w:r>
                            <w:r w:rsidRPr="00541DA1">
                              <w:rPr>
                                <w:color w:val="FEFC75" w:themeColor="accent6" w:themeTint="66"/>
                                <w:sz w:val="40"/>
                                <w:szCs w:val="40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vert="horz" wrap="square" lIns="18288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6pt;margin-top:488pt;width:540pt;height:26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" fillcolor="#669 [3206]" stroked="f" strokecolor="#4a7ebb" strokeweight="1.5pt">
                <v:shadow opacity="22938f" mv:blur="38100f" offset="0,2pt"/>
                <v:textbox inset="14.4pt,0,,7.2pt">
                  <w:txbxContent>
                    <w:p w14:paraId="6946A280" w14:textId="77777777" w:rsidR="0066356F" w:rsidRDefault="0066356F" w:rsidP="009317BA">
                      <w:pPr>
                        <w:pStyle w:val="Symbol"/>
                        <w:rPr>
                          <w:color w:val="C1C1D6" w:themeColor="accent3" w:themeTint="66"/>
                          <w:sz w:val="40"/>
                          <w:szCs w:val="40"/>
                        </w:rPr>
                      </w:pPr>
                    </w:p>
                    <w:p w14:paraId="55D4F332" w14:textId="76430C48" w:rsidR="0066356F" w:rsidRPr="00541DA1" w:rsidRDefault="00541DA1" w:rsidP="00D72E0D">
                      <w:pPr>
                        <w:pStyle w:val="Symbol"/>
                        <w:jc w:val="both"/>
                        <w:rPr>
                          <w:color w:val="FEFC75" w:themeColor="accent6" w:themeTint="66"/>
                          <w:sz w:val="40"/>
                          <w:szCs w:val="40"/>
                        </w:rPr>
                      </w:pPr>
                      <w:r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~ </w:t>
                      </w:r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The Romanian kitchen is extremely complex, because every part of this country has its traditional recipes. Ve</w:t>
                      </w:r>
                      <w:r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ry diverse and consistent, the R</w:t>
                      </w:r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omanian food is completed by gastronomic customs of other nations and cultures that interfered with our own (</w:t>
                      </w:r>
                      <w:proofErr w:type="spell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serbian</w:t>
                      </w:r>
                      <w:proofErr w:type="spell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balkanic</w:t>
                      </w:r>
                      <w:proofErr w:type="spell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german</w:t>
                      </w:r>
                      <w:proofErr w:type="spell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austrian</w:t>
                      </w:r>
                      <w:proofErr w:type="spell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italian</w:t>
                      </w:r>
                      <w:proofErr w:type="spell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turkish</w:t>
                      </w:r>
                      <w:proofErr w:type="spell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 and </w:t>
                      </w:r>
                      <w:proofErr w:type="spell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hungarian</w:t>
                      </w:r>
                      <w:proofErr w:type="spell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). Being Christians, the </w:t>
                      </w:r>
                      <w:proofErr w:type="spellStart"/>
                      <w:proofErr w:type="gramStart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>romanians</w:t>
                      </w:r>
                      <w:proofErr w:type="spellEnd"/>
                      <w:proofErr w:type="gramEnd"/>
                      <w:r w:rsidR="0066356F"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 have specific dishes for every fete or holiday.</w:t>
                      </w:r>
                      <w:r w:rsidRPr="00541DA1">
                        <w:rPr>
                          <w:color w:val="FEFC75" w:themeColor="accent6" w:themeTint="66"/>
                          <w:sz w:val="40"/>
                          <w:szCs w:val="40"/>
                        </w:rPr>
                        <w:t xml:space="preserve">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16DF6">
        <w:rPr>
          <w:noProof/>
        </w:rPr>
        <w:drawing>
          <wp:anchor distT="0" distB="0" distL="114300" distR="114300" simplePos="0" relativeHeight="251662453" behindDoc="0" locked="0" layoutInCell="1" allowOverlap="1" wp14:anchorId="50A221CB" wp14:editId="76F738B1">
            <wp:simplePos x="0" y="0"/>
            <wp:positionH relativeFrom="page">
              <wp:posOffset>457200</wp:posOffset>
            </wp:positionH>
            <wp:positionV relativeFrom="page">
              <wp:posOffset>3326765</wp:posOffset>
            </wp:positionV>
            <wp:extent cx="3492500" cy="2740660"/>
            <wp:effectExtent l="0" t="0" r="12700" b="2540"/>
            <wp:wrapThrough wrapText="bothSides">
              <wp:wrapPolygon edited="0">
                <wp:start x="0" y="0"/>
                <wp:lineTo x="0" y="21420"/>
                <wp:lineTo x="21521" y="21420"/>
                <wp:lineTo x="21521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A7C">
        <w:rPr>
          <w:noProof/>
        </w:rPr>
        <mc:AlternateContent>
          <mc:Choice Requires="wps">
            <w:drawing>
              <wp:anchor distT="0" distB="0" distL="114300" distR="114300" simplePos="0" relativeHeight="251661429" behindDoc="0" locked="0" layoutInCell="1" allowOverlap="1" wp14:anchorId="0546D73D" wp14:editId="09BBF93C">
                <wp:simplePos x="0" y="0"/>
                <wp:positionH relativeFrom="page">
                  <wp:posOffset>4076700</wp:posOffset>
                </wp:positionH>
                <wp:positionV relativeFrom="page">
                  <wp:posOffset>3327400</wp:posOffset>
                </wp:positionV>
                <wp:extent cx="3238500" cy="2743200"/>
                <wp:effectExtent l="0" t="0" r="12700" b="0"/>
                <wp:wrapNone/>
                <wp:docPr id="5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7432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0FA72C" w14:textId="77777777" w:rsidR="0066356F" w:rsidRDefault="0066356F" w:rsidP="00B11A7C">
                            <w:pPr>
                              <w:pStyle w:val="Symbol"/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</w:pPr>
                          </w:p>
                          <w:p w14:paraId="318D1FAC" w14:textId="77777777" w:rsidR="0066356F" w:rsidRPr="00B11A7C" w:rsidRDefault="0066356F" w:rsidP="00B11A7C">
                            <w:pPr>
                              <w:pStyle w:val="Symbol"/>
                              <w:rPr>
                                <w:rFonts w:cs="Times New Roman"/>
                                <w:color w:val="CF9FCF" w:themeColor="accent1" w:themeTint="66"/>
                                <w:sz w:val="40"/>
                                <w:szCs w:val="40"/>
                                <w:lang w:val="ro-RO"/>
                              </w:rPr>
                            </w:pPr>
                            <w:r>
                              <w:rPr>
                                <w:color w:val="CF9FCF" w:themeColor="accent1" w:themeTint="66"/>
                                <w:sz w:val="40"/>
                                <w:szCs w:val="40"/>
                              </w:rPr>
                              <w:t>SARMALE</w:t>
                            </w:r>
                          </w:p>
                          <w:p w14:paraId="0E04D76A" w14:textId="77777777" w:rsidR="0066356F" w:rsidRDefault="0066356F" w:rsidP="00B11A7C">
                            <w:pPr>
                              <w:pStyle w:val="Symbol"/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</w:pPr>
                          </w:p>
                          <w:p w14:paraId="6AC8AD62" w14:textId="77777777" w:rsidR="0066356F" w:rsidRPr="00B11A7C" w:rsidRDefault="0066356F" w:rsidP="00D72E0D">
                            <w:pPr>
                              <w:pStyle w:val="Symbol"/>
                              <w:jc w:val="both"/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>Meat rolls (pork and beef), traditionally covered in cabbage.</w:t>
                            </w:r>
                            <w:proofErr w:type="gramEnd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 xml:space="preserve"> This can be sweet or pickled and it can also </w:t>
                            </w:r>
                            <w:proofErr w:type="gramStart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>be  successfully</w:t>
                            </w:r>
                            <w:proofErr w:type="gramEnd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 xml:space="preserve"> replaced by vine leaves or garden sorrel. Best served with polenta, sour cream and </w:t>
                            </w:r>
                            <w:proofErr w:type="spellStart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>chilli</w:t>
                            </w:r>
                            <w:proofErr w:type="spellEnd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 xml:space="preserve"> peppers.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7" style="position:absolute;margin-left:321pt;margin-top:262pt;width:255pt;height:3in;z-index:251661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" stroked="f">
                <v:fill r:id="rId12" o:title="" rotate="t" type="tile"/>
                <v:textbox inset="14.4pt,7.2pt,,7.2pt">
                  <w:txbxContent>
                    <w:p w14:paraId="560FA72C" w14:textId="77777777" w:rsidR="0066356F" w:rsidRDefault="0066356F" w:rsidP="00B11A7C">
                      <w:pPr>
                        <w:pStyle w:val="Symbol"/>
                        <w:rPr>
                          <w:color w:val="CF9FCF" w:themeColor="accent1" w:themeTint="66"/>
                          <w:sz w:val="30"/>
                          <w:szCs w:val="30"/>
                        </w:rPr>
                      </w:pPr>
                    </w:p>
                    <w:p w14:paraId="318D1FAC" w14:textId="77777777" w:rsidR="0066356F" w:rsidRPr="00B11A7C" w:rsidRDefault="0066356F" w:rsidP="00B11A7C">
                      <w:pPr>
                        <w:pStyle w:val="Symbol"/>
                        <w:rPr>
                          <w:rFonts w:cs="Times New Roman"/>
                          <w:color w:val="CF9FCF" w:themeColor="accent1" w:themeTint="66"/>
                          <w:sz w:val="40"/>
                          <w:szCs w:val="40"/>
                          <w:lang w:val="ro-RO"/>
                        </w:rPr>
                      </w:pPr>
                      <w:r>
                        <w:rPr>
                          <w:color w:val="CF9FCF" w:themeColor="accent1" w:themeTint="66"/>
                          <w:sz w:val="40"/>
                          <w:szCs w:val="40"/>
                        </w:rPr>
                        <w:t>SARMALE</w:t>
                      </w:r>
                    </w:p>
                    <w:p w14:paraId="0E04D76A" w14:textId="77777777" w:rsidR="0066356F" w:rsidRDefault="0066356F" w:rsidP="00B11A7C">
                      <w:pPr>
                        <w:pStyle w:val="Symbol"/>
                        <w:rPr>
                          <w:color w:val="CF9FCF" w:themeColor="accent1" w:themeTint="66"/>
                          <w:sz w:val="30"/>
                          <w:szCs w:val="30"/>
                        </w:rPr>
                      </w:pPr>
                    </w:p>
                    <w:p w14:paraId="6AC8AD62" w14:textId="77777777" w:rsidR="0066356F" w:rsidRPr="00B11A7C" w:rsidRDefault="0066356F" w:rsidP="00D72E0D">
                      <w:pPr>
                        <w:pStyle w:val="Symbol"/>
                        <w:jc w:val="both"/>
                        <w:rPr>
                          <w:color w:val="CF9FCF" w:themeColor="accent1" w:themeTint="66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>Meat rolls (pork and beef), traditionally covered in cabbage.</w:t>
                      </w:r>
                      <w:proofErr w:type="gramEnd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 xml:space="preserve"> This can be sweet or pickled and it can also </w:t>
                      </w:r>
                      <w:proofErr w:type="gramStart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>be  successfully</w:t>
                      </w:r>
                      <w:proofErr w:type="gramEnd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 xml:space="preserve"> replaced by vine leaves or garden sorrel. Best served with polenta, sour cream and </w:t>
                      </w:r>
                      <w:proofErr w:type="spellStart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>chilli</w:t>
                      </w:r>
                      <w:proofErr w:type="spellEnd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 xml:space="preserve"> peppers.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17BA">
        <w:rPr>
          <w:noProof/>
        </w:rPr>
        <w:drawing>
          <wp:anchor distT="0" distB="0" distL="114300" distR="114300" simplePos="0" relativeHeight="251659381" behindDoc="0" locked="0" layoutInCell="1" allowOverlap="1" wp14:anchorId="0B551D82" wp14:editId="5B59CC3B">
            <wp:simplePos x="0" y="0"/>
            <wp:positionH relativeFrom="page">
              <wp:posOffset>4076700</wp:posOffset>
            </wp:positionH>
            <wp:positionV relativeFrom="page">
              <wp:posOffset>457200</wp:posOffset>
            </wp:positionV>
            <wp:extent cx="3240405" cy="2745740"/>
            <wp:effectExtent l="0" t="0" r="10795" b="0"/>
            <wp:wrapThrough wrapText="bothSides">
              <wp:wrapPolygon edited="0">
                <wp:start x="0" y="0"/>
                <wp:lineTo x="0" y="21380"/>
                <wp:lineTo x="21503" y="21380"/>
                <wp:lineTo x="21503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53226_1065230903505574_141047718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7B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FCE2A1" wp14:editId="7706FD3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3492500" cy="2743200"/>
                <wp:effectExtent l="0" t="0" r="12700" b="0"/>
                <wp:wrapNone/>
                <wp:docPr id="5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2743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E08F94" w14:textId="77777777" w:rsidR="0066356F" w:rsidRDefault="0066356F" w:rsidP="009317BA">
                            <w:pPr>
                              <w:pStyle w:val="Symbol"/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</w:pPr>
                          </w:p>
                          <w:p w14:paraId="5BF11CEC" w14:textId="77777777" w:rsidR="0066356F" w:rsidRPr="00B11A7C" w:rsidRDefault="0066356F" w:rsidP="009317BA">
                            <w:pPr>
                              <w:pStyle w:val="Symbol"/>
                              <w:rPr>
                                <w:rFonts w:cs="Times New Roman"/>
                                <w:color w:val="CF9FCF" w:themeColor="accent1" w:themeTint="66"/>
                                <w:sz w:val="40"/>
                                <w:szCs w:val="40"/>
                                <w:lang w:val="ro-RO"/>
                              </w:rPr>
                            </w:pPr>
                            <w:r w:rsidRPr="00B11A7C">
                              <w:rPr>
                                <w:color w:val="CF9FCF" w:themeColor="accent1" w:themeTint="66"/>
                                <w:sz w:val="40"/>
                                <w:szCs w:val="40"/>
                              </w:rPr>
                              <w:t xml:space="preserve">CIULAMA </w:t>
                            </w:r>
                            <w:r w:rsidRPr="00B11A7C">
                              <w:rPr>
                                <w:color w:val="CF9FCF" w:themeColor="accent1" w:themeTint="66"/>
                                <w:sz w:val="40"/>
                                <w:szCs w:val="40"/>
                                <w:lang w:val="ro-RO"/>
                              </w:rPr>
                              <w:t xml:space="preserve">ÎN </w:t>
                            </w:r>
                            <w:r w:rsidRPr="00B11A7C">
                              <w:rPr>
                                <w:rFonts w:ascii="Times New Roman" w:hAnsi="Times New Roman" w:cs="Times New Roman"/>
                                <w:color w:val="CF9FCF" w:themeColor="accent1" w:themeTint="66"/>
                                <w:sz w:val="40"/>
                                <w:szCs w:val="40"/>
                                <w:lang w:val="ro-RO"/>
                              </w:rPr>
                              <w:t>Ț</w:t>
                            </w:r>
                            <w:r w:rsidRPr="00B11A7C">
                              <w:rPr>
                                <w:rFonts w:cs="Times New Roman"/>
                                <w:color w:val="CF9FCF" w:themeColor="accent1" w:themeTint="66"/>
                                <w:sz w:val="40"/>
                                <w:szCs w:val="40"/>
                                <w:lang w:val="ro-RO"/>
                              </w:rPr>
                              <w:t>EST</w:t>
                            </w:r>
                          </w:p>
                          <w:p w14:paraId="4BEF62C0" w14:textId="77777777" w:rsidR="0066356F" w:rsidRDefault="0066356F" w:rsidP="009317BA">
                            <w:pPr>
                              <w:pStyle w:val="Symbol"/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</w:pPr>
                          </w:p>
                          <w:p w14:paraId="39AC317F" w14:textId="77777777" w:rsidR="0066356F" w:rsidRDefault="0066356F" w:rsidP="009317BA">
                            <w:pPr>
                              <w:pStyle w:val="Symbol"/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</w:pPr>
                          </w:p>
                          <w:p w14:paraId="1DF3B57F" w14:textId="77777777" w:rsidR="0066356F" w:rsidRPr="00B11A7C" w:rsidRDefault="0066356F" w:rsidP="00D72E0D">
                            <w:pPr>
                              <w:pStyle w:val="Symbol"/>
                              <w:jc w:val="both"/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</w:pPr>
                            <w:r w:rsidRPr="00B11A7C"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>Mus</w:t>
                            </w:r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 xml:space="preserve">hrooms cooked in white sauce and served in bread crust. It is all prepared in an old oven, specific to the area of </w:t>
                            </w:r>
                            <w:proofErr w:type="spellStart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>Oltenia</w:t>
                            </w:r>
                            <w:proofErr w:type="spellEnd"/>
                            <w:r>
                              <w:rPr>
                                <w:color w:val="CF9FCF" w:themeColor="accent1" w:themeTint="66"/>
                                <w:sz w:val="30"/>
                                <w:szCs w:val="30"/>
                              </w:rPr>
                              <w:t xml:space="preserve"> (the south part of Romania).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6pt;margin-top:36pt;width:275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" fillcolor="#636 [3204]" stroked="f" strokecolor="#4a7ebb" strokeweight="1.5pt">
                <v:shadow opacity="22938f" mv:blur="38100f" offset="0,2pt"/>
                <v:textbox inset="14.4pt,7.2pt,,7.2pt">
                  <w:txbxContent>
                    <w:p w14:paraId="62E08F94" w14:textId="77777777" w:rsidR="0066356F" w:rsidRDefault="0066356F" w:rsidP="009317BA">
                      <w:pPr>
                        <w:pStyle w:val="Symbol"/>
                        <w:rPr>
                          <w:color w:val="CF9FCF" w:themeColor="accent1" w:themeTint="66"/>
                          <w:sz w:val="30"/>
                          <w:szCs w:val="30"/>
                        </w:rPr>
                      </w:pPr>
                    </w:p>
                    <w:p w14:paraId="5BF11CEC" w14:textId="77777777" w:rsidR="0066356F" w:rsidRPr="00B11A7C" w:rsidRDefault="0066356F" w:rsidP="009317BA">
                      <w:pPr>
                        <w:pStyle w:val="Symbol"/>
                        <w:rPr>
                          <w:rFonts w:cs="Times New Roman"/>
                          <w:color w:val="CF9FCF" w:themeColor="accent1" w:themeTint="66"/>
                          <w:sz w:val="40"/>
                          <w:szCs w:val="40"/>
                          <w:lang w:val="ro-RO"/>
                        </w:rPr>
                      </w:pPr>
                      <w:r w:rsidRPr="00B11A7C">
                        <w:rPr>
                          <w:color w:val="CF9FCF" w:themeColor="accent1" w:themeTint="66"/>
                          <w:sz w:val="40"/>
                          <w:szCs w:val="40"/>
                        </w:rPr>
                        <w:t xml:space="preserve">CIULAMA </w:t>
                      </w:r>
                      <w:r w:rsidRPr="00B11A7C">
                        <w:rPr>
                          <w:color w:val="CF9FCF" w:themeColor="accent1" w:themeTint="66"/>
                          <w:sz w:val="40"/>
                          <w:szCs w:val="40"/>
                          <w:lang w:val="ro-RO"/>
                        </w:rPr>
                        <w:t xml:space="preserve">ÎN </w:t>
                      </w:r>
                      <w:r w:rsidRPr="00B11A7C">
                        <w:rPr>
                          <w:rFonts w:ascii="Times New Roman" w:hAnsi="Times New Roman" w:cs="Times New Roman"/>
                          <w:color w:val="CF9FCF" w:themeColor="accent1" w:themeTint="66"/>
                          <w:sz w:val="40"/>
                          <w:szCs w:val="40"/>
                          <w:lang w:val="ro-RO"/>
                        </w:rPr>
                        <w:t>Ț</w:t>
                      </w:r>
                      <w:r w:rsidRPr="00B11A7C">
                        <w:rPr>
                          <w:rFonts w:cs="Times New Roman"/>
                          <w:color w:val="CF9FCF" w:themeColor="accent1" w:themeTint="66"/>
                          <w:sz w:val="40"/>
                          <w:szCs w:val="40"/>
                          <w:lang w:val="ro-RO"/>
                        </w:rPr>
                        <w:t>EST</w:t>
                      </w:r>
                    </w:p>
                    <w:p w14:paraId="4BEF62C0" w14:textId="77777777" w:rsidR="0066356F" w:rsidRDefault="0066356F" w:rsidP="009317BA">
                      <w:pPr>
                        <w:pStyle w:val="Symbol"/>
                        <w:rPr>
                          <w:color w:val="CF9FCF" w:themeColor="accent1" w:themeTint="66"/>
                          <w:sz w:val="30"/>
                          <w:szCs w:val="30"/>
                        </w:rPr>
                      </w:pPr>
                    </w:p>
                    <w:p w14:paraId="39AC317F" w14:textId="77777777" w:rsidR="0066356F" w:rsidRDefault="0066356F" w:rsidP="009317BA">
                      <w:pPr>
                        <w:pStyle w:val="Symbol"/>
                        <w:rPr>
                          <w:color w:val="CF9FCF" w:themeColor="accent1" w:themeTint="66"/>
                          <w:sz w:val="30"/>
                          <w:szCs w:val="30"/>
                        </w:rPr>
                      </w:pPr>
                    </w:p>
                    <w:p w14:paraId="1DF3B57F" w14:textId="77777777" w:rsidR="0066356F" w:rsidRPr="00B11A7C" w:rsidRDefault="0066356F" w:rsidP="00D72E0D">
                      <w:pPr>
                        <w:pStyle w:val="Symbol"/>
                        <w:jc w:val="both"/>
                        <w:rPr>
                          <w:color w:val="CF9FCF" w:themeColor="accent1" w:themeTint="66"/>
                          <w:sz w:val="30"/>
                          <w:szCs w:val="30"/>
                        </w:rPr>
                      </w:pPr>
                      <w:r w:rsidRPr="00B11A7C">
                        <w:rPr>
                          <w:color w:val="CF9FCF" w:themeColor="accent1" w:themeTint="66"/>
                          <w:sz w:val="30"/>
                          <w:szCs w:val="30"/>
                        </w:rPr>
                        <w:t>Mus</w:t>
                      </w:r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 xml:space="preserve">hrooms cooked in white sauce and served in bread crust. It is all prepared in an old oven, specific to the area of </w:t>
                      </w:r>
                      <w:proofErr w:type="spellStart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>Oltenia</w:t>
                      </w:r>
                      <w:proofErr w:type="spellEnd"/>
                      <w:r>
                        <w:rPr>
                          <w:color w:val="CF9FCF" w:themeColor="accent1" w:themeTint="66"/>
                          <w:sz w:val="30"/>
                          <w:szCs w:val="30"/>
                        </w:rPr>
                        <w:t xml:space="preserve"> (the south part of Romania).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3BB7">
        <w:br w:type="page"/>
      </w:r>
      <w:r w:rsidR="006616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645" behindDoc="0" locked="0" layoutInCell="1" allowOverlap="1" wp14:anchorId="601ED302" wp14:editId="1991E326">
                <wp:simplePos x="0" y="0"/>
                <wp:positionH relativeFrom="page">
                  <wp:posOffset>596900</wp:posOffset>
                </wp:positionH>
                <wp:positionV relativeFrom="page">
                  <wp:posOffset>8046085</wp:posOffset>
                </wp:positionV>
                <wp:extent cx="6565900" cy="1504315"/>
                <wp:effectExtent l="0" t="0" r="0" b="0"/>
                <wp:wrapThrough wrapText="bothSides">
                  <wp:wrapPolygon edited="0">
                    <wp:start x="84" y="0"/>
                    <wp:lineTo x="84" y="21153"/>
                    <wp:lineTo x="21391" y="21153"/>
                    <wp:lineTo x="21391" y="0"/>
                    <wp:lineTo x="84" y="0"/>
                  </wp:wrapPolygon>
                </wp:wrapThrough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0723A" w14:textId="77777777" w:rsidR="0066356F" w:rsidRPr="009941A5" w:rsidRDefault="0066356F">
                            <w:pPr>
                              <w:rPr>
                                <w:b/>
                                <w:color w:val="C86B07" w:themeColor="accent5" w:themeShade="BF"/>
                                <w:sz w:val="40"/>
                                <w:szCs w:val="40"/>
                              </w:rPr>
                            </w:pPr>
                            <w:r w:rsidRPr="009941A5">
                              <w:rPr>
                                <w:b/>
                                <w:color w:val="C86B07" w:themeColor="accent5" w:themeShade="BF"/>
                                <w:sz w:val="40"/>
                                <w:szCs w:val="40"/>
                              </w:rPr>
                              <w:t>ZACUSCA</w:t>
                            </w:r>
                          </w:p>
                          <w:p w14:paraId="426AD810" w14:textId="77777777" w:rsidR="0066356F" w:rsidRPr="009941A5" w:rsidRDefault="0066356F" w:rsidP="009941A5">
                            <w:pPr>
                              <w:jc w:val="both"/>
                              <w:rPr>
                                <w:b/>
                                <w:color w:val="C86B07" w:themeColor="accent5" w:themeShade="BF"/>
                                <w:sz w:val="32"/>
                                <w:szCs w:val="32"/>
                              </w:rPr>
                            </w:pPr>
                            <w:r w:rsidRPr="009941A5">
                              <w:rPr>
                                <w:b/>
                                <w:color w:val="C86B07" w:themeColor="accent5" w:themeShade="BF"/>
                                <w:sz w:val="32"/>
                                <w:szCs w:val="32"/>
                              </w:rPr>
                              <w:t xml:space="preserve">A vegetable spread </w:t>
                            </w:r>
                            <w:proofErr w:type="gramStart"/>
                            <w:r w:rsidRPr="009941A5">
                              <w:rPr>
                                <w:b/>
                                <w:color w:val="C86B07" w:themeColor="accent5" w:themeShade="BF"/>
                                <w:sz w:val="32"/>
                                <w:szCs w:val="32"/>
                              </w:rPr>
                              <w:t>food,</w:t>
                            </w:r>
                            <w:proofErr w:type="gramEnd"/>
                            <w:r w:rsidRPr="009941A5">
                              <w:rPr>
                                <w:b/>
                                <w:color w:val="C86B07" w:themeColor="accent5" w:themeShade="BF"/>
                                <w:sz w:val="32"/>
                                <w:szCs w:val="32"/>
                              </w:rPr>
                              <w:t xml:space="preserve"> made of roasted eggplant, </w:t>
                            </w:r>
                            <w:proofErr w:type="spellStart"/>
                            <w:r w:rsidRPr="009941A5">
                              <w:rPr>
                                <w:b/>
                                <w:color w:val="C86B07" w:themeColor="accent5" w:themeShade="BF"/>
                                <w:sz w:val="32"/>
                                <w:szCs w:val="32"/>
                              </w:rPr>
                              <w:t>soteed</w:t>
                            </w:r>
                            <w:proofErr w:type="spellEnd"/>
                            <w:r w:rsidRPr="009941A5">
                              <w:rPr>
                                <w:b/>
                                <w:color w:val="C86B07" w:themeColor="accent5" w:themeShade="BF"/>
                                <w:sz w:val="32"/>
                                <w:szCs w:val="32"/>
                              </w:rPr>
                              <w:t xml:space="preserve"> onions, tomato paste and roasted red peppers. It can be completed with mushrooms, carrots or celery. Bay leaves are added as spice, just as salt, oil and pepper.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4" o:spid="_x0000_s1029" type="#_x0000_t202" style="position:absolute;margin-left:47pt;margin-top:633.55pt;width:517pt;height:118.45pt;z-index:25167064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0jbNUCAAAg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" mv:complextextbox="1" filled="f" stroked="f">
                <v:textbox>
                  <w:txbxContent>
                    <w:p w14:paraId="0B40723A" w14:textId="77777777" w:rsidR="0066356F" w:rsidRPr="009941A5" w:rsidRDefault="0066356F">
                      <w:pPr>
                        <w:rPr>
                          <w:b/>
                          <w:color w:val="C86B07" w:themeColor="accent5" w:themeShade="BF"/>
                          <w:sz w:val="40"/>
                          <w:szCs w:val="40"/>
                        </w:rPr>
                      </w:pPr>
                      <w:r w:rsidRPr="009941A5">
                        <w:rPr>
                          <w:b/>
                          <w:color w:val="C86B07" w:themeColor="accent5" w:themeShade="BF"/>
                          <w:sz w:val="40"/>
                          <w:szCs w:val="40"/>
                        </w:rPr>
                        <w:t>ZACUSCA</w:t>
                      </w:r>
                    </w:p>
                    <w:p w14:paraId="426AD810" w14:textId="77777777" w:rsidR="0066356F" w:rsidRPr="009941A5" w:rsidRDefault="0066356F" w:rsidP="009941A5">
                      <w:pPr>
                        <w:jc w:val="both"/>
                        <w:rPr>
                          <w:b/>
                          <w:color w:val="C86B07" w:themeColor="accent5" w:themeShade="BF"/>
                          <w:sz w:val="32"/>
                          <w:szCs w:val="32"/>
                        </w:rPr>
                      </w:pPr>
                      <w:r w:rsidRPr="009941A5">
                        <w:rPr>
                          <w:b/>
                          <w:color w:val="C86B07" w:themeColor="accent5" w:themeShade="BF"/>
                          <w:sz w:val="32"/>
                          <w:szCs w:val="32"/>
                        </w:rPr>
                        <w:t xml:space="preserve">A vegetable spread </w:t>
                      </w:r>
                      <w:proofErr w:type="gramStart"/>
                      <w:r w:rsidRPr="009941A5">
                        <w:rPr>
                          <w:b/>
                          <w:color w:val="C86B07" w:themeColor="accent5" w:themeShade="BF"/>
                          <w:sz w:val="32"/>
                          <w:szCs w:val="32"/>
                        </w:rPr>
                        <w:t>food,</w:t>
                      </w:r>
                      <w:proofErr w:type="gramEnd"/>
                      <w:r w:rsidRPr="009941A5">
                        <w:rPr>
                          <w:b/>
                          <w:color w:val="C86B07" w:themeColor="accent5" w:themeShade="BF"/>
                          <w:sz w:val="32"/>
                          <w:szCs w:val="32"/>
                        </w:rPr>
                        <w:t xml:space="preserve"> made of roasted eggplant, </w:t>
                      </w:r>
                      <w:proofErr w:type="spellStart"/>
                      <w:r w:rsidRPr="009941A5">
                        <w:rPr>
                          <w:b/>
                          <w:color w:val="C86B07" w:themeColor="accent5" w:themeShade="BF"/>
                          <w:sz w:val="32"/>
                          <w:szCs w:val="32"/>
                        </w:rPr>
                        <w:t>soteed</w:t>
                      </w:r>
                      <w:proofErr w:type="spellEnd"/>
                      <w:r w:rsidRPr="009941A5">
                        <w:rPr>
                          <w:b/>
                          <w:color w:val="C86B07" w:themeColor="accent5" w:themeShade="BF"/>
                          <w:sz w:val="32"/>
                          <w:szCs w:val="32"/>
                        </w:rPr>
                        <w:t xml:space="preserve"> onions, tomato paste and roasted red peppers. It can be completed with mushrooms, carrots or celery. Bay leaves are added as spice, just as salt, oil and pepper.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165C">
        <w:rPr>
          <w:noProof/>
        </w:rPr>
        <mc:AlternateContent>
          <mc:Choice Requires="wps">
            <w:drawing>
              <wp:anchor distT="0" distB="0" distL="114300" distR="114300" simplePos="0" relativeHeight="251669621" behindDoc="0" locked="0" layoutInCell="1" allowOverlap="1" wp14:anchorId="0CC3E01B" wp14:editId="5179213B">
                <wp:simplePos x="0" y="0"/>
                <wp:positionH relativeFrom="page">
                  <wp:posOffset>7162800</wp:posOffset>
                </wp:positionH>
                <wp:positionV relativeFrom="page">
                  <wp:posOffset>4686300</wp:posOffset>
                </wp:positionV>
                <wp:extent cx="139700" cy="3166745"/>
                <wp:effectExtent l="0" t="0" r="12700" b="8255"/>
                <wp:wrapTight wrapText="bothSides">
                  <wp:wrapPolygon edited="0">
                    <wp:start x="0" y="0"/>
                    <wp:lineTo x="0" y="21483"/>
                    <wp:lineTo x="19636" y="21483"/>
                    <wp:lineTo x="19636" y="0"/>
                    <wp:lineTo x="0" y="0"/>
                  </wp:wrapPolygon>
                </wp:wrapTight>
                <wp:docPr id="6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31667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47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64pt;margin-top:369pt;width:11pt;height:249.35pt;z-index:251669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" fillcolor="#636 [3204]" stroked="f">
                <v:fill opacity="30840f"/>
                <v:textbox inset=",7.2pt,,7.2pt"/>
                <w10:wrap type="tight" anchorx="page" anchory="page"/>
              </v:rect>
            </w:pict>
          </mc:Fallback>
        </mc:AlternateContent>
      </w:r>
      <w:r w:rsidR="0066165C">
        <w:rPr>
          <w:noProof/>
        </w:rPr>
        <w:drawing>
          <wp:anchor distT="0" distB="0" distL="114300" distR="114300" simplePos="0" relativeHeight="251667573" behindDoc="0" locked="0" layoutInCell="1" allowOverlap="1" wp14:anchorId="2EFCC1D5" wp14:editId="31A4C359">
            <wp:simplePos x="0" y="0"/>
            <wp:positionH relativeFrom="page">
              <wp:posOffset>457200</wp:posOffset>
            </wp:positionH>
            <wp:positionV relativeFrom="page">
              <wp:posOffset>4686300</wp:posOffset>
            </wp:positionV>
            <wp:extent cx="5626100" cy="3166745"/>
            <wp:effectExtent l="0" t="0" r="12700" b="8255"/>
            <wp:wrapThrough wrapText="bothSides">
              <wp:wrapPolygon edited="0">
                <wp:start x="0" y="0"/>
                <wp:lineTo x="0" y="21483"/>
                <wp:lineTo x="21551" y="21483"/>
                <wp:lineTo x="21551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cusca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BEA">
        <w:rPr>
          <w:noProof/>
        </w:rPr>
        <mc:AlternateContent>
          <mc:Choice Requires="wps">
            <w:drawing>
              <wp:anchor distT="0" distB="0" distL="114300" distR="114300" simplePos="0" relativeHeight="251666549" behindDoc="0" locked="0" layoutInCell="1" allowOverlap="1" wp14:anchorId="18E7054D" wp14:editId="71C317E3">
                <wp:simplePos x="0" y="0"/>
                <wp:positionH relativeFrom="page">
                  <wp:posOffset>457200</wp:posOffset>
                </wp:positionH>
                <wp:positionV relativeFrom="page">
                  <wp:posOffset>7982585</wp:posOffset>
                </wp:positionV>
                <wp:extent cx="6858000" cy="1618615"/>
                <wp:effectExtent l="0" t="0" r="0" b="6985"/>
                <wp:wrapTight wrapText="bothSides">
                  <wp:wrapPolygon edited="0">
                    <wp:start x="0" y="0"/>
                    <wp:lineTo x="0" y="21354"/>
                    <wp:lineTo x="21520" y="21354"/>
                    <wp:lineTo x="21520" y="0"/>
                    <wp:lineTo x="0" y="0"/>
                  </wp:wrapPolygon>
                </wp:wrapTight>
                <wp:docPr id="6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6pt;margin-top:628.55pt;width:540pt;height:127.45pt;z-index:251666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" fillcolor="#4c4c32 [1607]" stroked="f">
                <v:textbox inset=",7.2pt,,7.2pt"/>
                <w10:wrap type="tight" anchorx="page" anchory="page"/>
              </v:rect>
            </w:pict>
          </mc:Fallback>
        </mc:AlternateContent>
      </w:r>
      <w:r w:rsidR="00D72E0D">
        <w:rPr>
          <w:noProof/>
        </w:rPr>
        <mc:AlternateContent>
          <mc:Choice Requires="wps">
            <w:drawing>
              <wp:anchor distT="0" distB="0" distL="114300" distR="114300" simplePos="0" relativeHeight="251664501" behindDoc="0" locked="0" layoutInCell="1" allowOverlap="1" wp14:anchorId="64785327" wp14:editId="771AEA63">
                <wp:simplePos x="0" y="0"/>
                <wp:positionH relativeFrom="page">
                  <wp:posOffset>4038600</wp:posOffset>
                </wp:positionH>
                <wp:positionV relativeFrom="page">
                  <wp:posOffset>622300</wp:posOffset>
                </wp:positionV>
                <wp:extent cx="3086100" cy="5537200"/>
                <wp:effectExtent l="0" t="0" r="0" b="0"/>
                <wp:wrapThrough wrapText="bothSides">
                  <wp:wrapPolygon edited="0">
                    <wp:start x="178" y="0"/>
                    <wp:lineTo x="178" y="21501"/>
                    <wp:lineTo x="21156" y="21501"/>
                    <wp:lineTo x="21156" y="0"/>
                    <wp:lineTo x="178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53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B7DA7" w14:textId="77777777" w:rsidR="0066356F" w:rsidRPr="00D72E0D" w:rsidRDefault="0066356F">
                            <w:pPr>
                              <w:rPr>
                                <w:b/>
                                <w:color w:val="C1C1D6" w:themeColor="accent3" w:themeTint="66"/>
                                <w:sz w:val="40"/>
                                <w:szCs w:val="40"/>
                              </w:rPr>
                            </w:pPr>
                            <w:r w:rsidRPr="00D72E0D">
                              <w:rPr>
                                <w:b/>
                                <w:color w:val="C1C1D6" w:themeColor="accent3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C1C1D6" w:themeColor="accent3" w:themeTint="66"/>
                                <w:sz w:val="40"/>
                                <w:szCs w:val="40"/>
                              </w:rPr>
                              <w:t>AMALIGA</w:t>
                            </w:r>
                          </w:p>
                          <w:p w14:paraId="5BA0381F" w14:textId="77777777" w:rsidR="0066356F" w:rsidRPr="003235C7" w:rsidRDefault="0066356F" w:rsidP="003235C7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235C7">
                              <w:rPr>
                                <w:rFonts w:cs="Times New Roman"/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>“</w:t>
                            </w:r>
                            <w:r w:rsidRPr="003235C7">
                              <w:rPr>
                                <w:rFonts w:cs="Times New Roman"/>
                                <w:b/>
                                <w:i/>
                                <w:color w:val="C1C1D6" w:themeColor="accent3" w:themeTint="66"/>
                                <w:sz w:val="36"/>
                                <w:szCs w:val="36"/>
                              </w:rPr>
                              <w:t>Polenta</w:t>
                            </w:r>
                            <w:r w:rsidRPr="003235C7">
                              <w:rPr>
                                <w:rFonts w:cs="Times New Roman"/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” in Italian, it’s a porridge made out of yellow maze flour. Cooked by boiling water, salt and cornmeal, </w:t>
                            </w:r>
                            <w:proofErr w:type="spellStart"/>
                            <w:r w:rsidRPr="003235C7">
                              <w:rPr>
                                <w:rFonts w:cs="Times New Roman"/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>mamaliga</w:t>
                            </w:r>
                            <w:proofErr w:type="spellEnd"/>
                            <w:r w:rsidRPr="003235C7">
                              <w:rPr>
                                <w:rFonts w:cs="Times New Roman"/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is supposed to be thicker than the original </w:t>
                            </w:r>
                            <w:proofErr w:type="spellStart"/>
                            <w:proofErr w:type="gramStart"/>
                            <w:r w:rsidRPr="003235C7">
                              <w:rPr>
                                <w:rFonts w:cs="Times New Roman"/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>italian</w:t>
                            </w:r>
                            <w:proofErr w:type="spellEnd"/>
                            <w:proofErr w:type="gramEnd"/>
                            <w:r w:rsidRPr="003235C7">
                              <w:rPr>
                                <w:rFonts w:cs="Times New Roman"/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235C7">
                              <w:rPr>
                                <w:rFonts w:cs="Times New Roman"/>
                                <w:b/>
                                <w:i/>
                                <w:color w:val="C1C1D6" w:themeColor="accent3" w:themeTint="66"/>
                                <w:sz w:val="36"/>
                                <w:szCs w:val="36"/>
                              </w:rPr>
                              <w:t>polenta</w:t>
                            </w:r>
                            <w:r w:rsidRPr="003235C7">
                              <w:rPr>
                                <w:rFonts w:cs="Times New Roman"/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>, being cut in slices just like bread, which it substituted in the past, in the peasants’ lives.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318pt;margin-top:49pt;width:243pt;height:436pt;z-index:25166450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mUG9QCAAAg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" mv:complextextbox="1" filled="f" stroked="f">
                <v:textbox>
                  <w:txbxContent>
                    <w:p w14:paraId="2ACB7DA7" w14:textId="77777777" w:rsidR="0066356F" w:rsidRPr="00D72E0D" w:rsidRDefault="0066356F">
                      <w:pPr>
                        <w:rPr>
                          <w:b/>
                          <w:color w:val="C1C1D6" w:themeColor="accent3" w:themeTint="66"/>
                          <w:sz w:val="40"/>
                          <w:szCs w:val="40"/>
                        </w:rPr>
                      </w:pPr>
                      <w:r w:rsidRPr="00D72E0D">
                        <w:rPr>
                          <w:b/>
                          <w:color w:val="C1C1D6" w:themeColor="accent3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b/>
                          <w:color w:val="C1C1D6" w:themeColor="accent3" w:themeTint="66"/>
                          <w:sz w:val="40"/>
                          <w:szCs w:val="40"/>
                        </w:rPr>
                        <w:t>AMALIGA</w:t>
                      </w:r>
                    </w:p>
                    <w:p w14:paraId="5BA0381F" w14:textId="77777777" w:rsidR="0066356F" w:rsidRPr="003235C7" w:rsidRDefault="0066356F" w:rsidP="003235C7">
                      <w:pPr>
                        <w:jc w:val="both"/>
                        <w:rPr>
                          <w:rFonts w:cs="Times New Roman"/>
                          <w:b/>
                          <w:sz w:val="36"/>
                          <w:szCs w:val="36"/>
                        </w:rPr>
                      </w:pPr>
                      <w:r w:rsidRPr="003235C7">
                        <w:rPr>
                          <w:rFonts w:cs="Times New Roman"/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>“</w:t>
                      </w:r>
                      <w:r w:rsidRPr="003235C7">
                        <w:rPr>
                          <w:rFonts w:cs="Times New Roman"/>
                          <w:b/>
                          <w:i/>
                          <w:color w:val="C1C1D6" w:themeColor="accent3" w:themeTint="66"/>
                          <w:sz w:val="36"/>
                          <w:szCs w:val="36"/>
                        </w:rPr>
                        <w:t>Polenta</w:t>
                      </w:r>
                      <w:r w:rsidRPr="003235C7">
                        <w:rPr>
                          <w:rFonts w:cs="Times New Roman"/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 xml:space="preserve">” in Italian, it’s a porridge made out of yellow maze flour. Cooked by boiling water, salt and cornmeal, </w:t>
                      </w:r>
                      <w:proofErr w:type="spellStart"/>
                      <w:r w:rsidRPr="003235C7">
                        <w:rPr>
                          <w:rFonts w:cs="Times New Roman"/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>mamaliga</w:t>
                      </w:r>
                      <w:proofErr w:type="spellEnd"/>
                      <w:r w:rsidRPr="003235C7">
                        <w:rPr>
                          <w:rFonts w:cs="Times New Roman"/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 xml:space="preserve"> is supposed to be thicker than the original </w:t>
                      </w:r>
                      <w:proofErr w:type="spellStart"/>
                      <w:proofErr w:type="gramStart"/>
                      <w:r w:rsidRPr="003235C7">
                        <w:rPr>
                          <w:rFonts w:cs="Times New Roman"/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>italian</w:t>
                      </w:r>
                      <w:proofErr w:type="spellEnd"/>
                      <w:proofErr w:type="gramEnd"/>
                      <w:r w:rsidRPr="003235C7">
                        <w:rPr>
                          <w:rFonts w:cs="Times New Roman"/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 xml:space="preserve"> </w:t>
                      </w:r>
                      <w:r w:rsidRPr="003235C7">
                        <w:rPr>
                          <w:rFonts w:cs="Times New Roman"/>
                          <w:b/>
                          <w:i/>
                          <w:color w:val="C1C1D6" w:themeColor="accent3" w:themeTint="66"/>
                          <w:sz w:val="36"/>
                          <w:szCs w:val="36"/>
                        </w:rPr>
                        <w:t>polenta</w:t>
                      </w:r>
                      <w:r w:rsidRPr="003235C7">
                        <w:rPr>
                          <w:rFonts w:cs="Times New Roman"/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>, being cut in slices just like bread, which it substituted in the past, in the peasants’ lives.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2E0D">
        <w:rPr>
          <w:noProof/>
        </w:rPr>
        <w:drawing>
          <wp:anchor distT="0" distB="0" distL="114300" distR="114300" simplePos="0" relativeHeight="251663477" behindDoc="0" locked="0" layoutInCell="1" allowOverlap="1" wp14:anchorId="5E9ED565" wp14:editId="0E6D603B">
            <wp:simplePos x="0" y="0"/>
            <wp:positionH relativeFrom="page">
              <wp:posOffset>457200</wp:posOffset>
            </wp:positionH>
            <wp:positionV relativeFrom="page">
              <wp:posOffset>2212340</wp:posOffset>
            </wp:positionV>
            <wp:extent cx="3365500" cy="2181860"/>
            <wp:effectExtent l="0" t="0" r="12700" b="2540"/>
            <wp:wrapThrough wrapText="bothSides">
              <wp:wrapPolygon edited="0">
                <wp:start x="0" y="0"/>
                <wp:lineTo x="0" y="21374"/>
                <wp:lineTo x="21518" y="21374"/>
                <wp:lineTo x="21518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dova-mamaliga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55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511776D" wp14:editId="5A1F48B8">
                <wp:simplePos x="0" y="0"/>
                <wp:positionH relativeFrom="page">
                  <wp:posOffset>2212975</wp:posOffset>
                </wp:positionH>
                <wp:positionV relativeFrom="page">
                  <wp:posOffset>457200</wp:posOffset>
                </wp:positionV>
                <wp:extent cx="1618615" cy="1618615"/>
                <wp:effectExtent l="3175" t="0" r="3810" b="0"/>
                <wp:wrapTight wrapText="bothSides">
                  <wp:wrapPolygon edited="0">
                    <wp:start x="-59" y="-76"/>
                    <wp:lineTo x="-59" y="21524"/>
                    <wp:lineTo x="21659" y="21524"/>
                    <wp:lineTo x="21659" y="-76"/>
                    <wp:lineTo x="-59" y="-76"/>
                  </wp:wrapPolygon>
                </wp:wrapTight>
                <wp:docPr id="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74.25pt;margin-top:36pt;width:127.45pt;height:127.4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" fillcolor="#996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D35968D" wp14:editId="0BDDAC04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618615" cy="1618615"/>
                <wp:effectExtent l="0" t="0" r="0" b="0"/>
                <wp:wrapTight wrapText="bothSides">
                  <wp:wrapPolygon edited="0">
                    <wp:start x="-59" y="-76"/>
                    <wp:lineTo x="-59" y="21524"/>
                    <wp:lineTo x="21659" y="21524"/>
                    <wp:lineTo x="21659" y="-76"/>
                    <wp:lineTo x="-59" y="-76"/>
                  </wp:wrapPolygon>
                </wp:wrapTight>
                <wp:docPr id="4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6pt;margin-top:36pt;width:127.45pt;height:127.4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" fillcolor="#636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7E3BB7">
        <w:br w:type="page"/>
      </w:r>
      <w:r w:rsidR="004B5A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789" behindDoc="0" locked="0" layoutInCell="1" allowOverlap="1" wp14:anchorId="3E764CC6" wp14:editId="3BAB57D4">
                <wp:simplePos x="0" y="0"/>
                <wp:positionH relativeFrom="page">
                  <wp:posOffset>3711575</wp:posOffset>
                </wp:positionH>
                <wp:positionV relativeFrom="page">
                  <wp:posOffset>5194300</wp:posOffset>
                </wp:positionV>
                <wp:extent cx="1368425" cy="2096135"/>
                <wp:effectExtent l="0" t="0" r="3175" b="12065"/>
                <wp:wrapTight wrapText="bothSides">
                  <wp:wrapPolygon edited="0">
                    <wp:start x="0" y="0"/>
                    <wp:lineTo x="0" y="21463"/>
                    <wp:lineTo x="21249" y="21463"/>
                    <wp:lineTo x="21249" y="0"/>
                    <wp:lineTo x="0" y="0"/>
                  </wp:wrapPolygon>
                </wp:wrapTight>
                <wp:docPr id="6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20961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92.25pt;margin-top:409pt;width:107.75pt;height:165.05pt;z-index:251676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" fillcolor="#996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4B5A48">
        <w:rPr>
          <w:noProof/>
        </w:rPr>
        <w:drawing>
          <wp:anchor distT="0" distB="0" distL="114300" distR="114300" simplePos="0" relativeHeight="251679861" behindDoc="0" locked="0" layoutInCell="1" allowOverlap="1" wp14:anchorId="2FECFF3B" wp14:editId="2E6696DA">
            <wp:simplePos x="0" y="0"/>
            <wp:positionH relativeFrom="page">
              <wp:posOffset>5194300</wp:posOffset>
            </wp:positionH>
            <wp:positionV relativeFrom="page">
              <wp:posOffset>5194300</wp:posOffset>
            </wp:positionV>
            <wp:extent cx="2120900" cy="2120900"/>
            <wp:effectExtent l="0" t="0" r="12700" b="1270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c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DF1">
        <w:rPr>
          <w:noProof/>
        </w:rPr>
        <mc:AlternateContent>
          <mc:Choice Requires="wps">
            <w:drawing>
              <wp:anchor distT="0" distB="0" distL="114300" distR="114300" simplePos="0" relativeHeight="251678837" behindDoc="0" locked="0" layoutInCell="1" allowOverlap="1" wp14:anchorId="506D879C" wp14:editId="574D64CF">
                <wp:simplePos x="0" y="0"/>
                <wp:positionH relativeFrom="page">
                  <wp:posOffset>457200</wp:posOffset>
                </wp:positionH>
                <wp:positionV relativeFrom="page">
                  <wp:posOffset>7404100</wp:posOffset>
                </wp:positionV>
                <wp:extent cx="6858000" cy="2197100"/>
                <wp:effectExtent l="0" t="0" r="0" b="12700"/>
                <wp:wrapNone/>
                <wp:docPr id="7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197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A0A386" w14:textId="7A797911" w:rsidR="0066356F" w:rsidRDefault="0066356F" w:rsidP="001C6DF1">
                            <w:pPr>
                              <w:pStyle w:val="Symbol"/>
                              <w:jc w:val="both"/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  <w:t>DROB DE MIEL</w:t>
                            </w:r>
                            <w:r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  <w:tab/>
                              <w:t>PASCA</w:t>
                            </w:r>
                          </w:p>
                          <w:p w14:paraId="284AE453" w14:textId="77777777" w:rsidR="0066356F" w:rsidRDefault="0066356F" w:rsidP="001C6DF1">
                            <w:pPr>
                              <w:pStyle w:val="Symbol"/>
                              <w:jc w:val="both"/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</w:pPr>
                          </w:p>
                          <w:p w14:paraId="7C72F08D" w14:textId="25C6D7BA" w:rsidR="0066356F" w:rsidRDefault="0066356F" w:rsidP="001C6DF1">
                            <w:pPr>
                              <w:pStyle w:val="Symbol"/>
                              <w:jc w:val="both"/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  <w:r w:rsidRPr="001C6DF1"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>Romanian-style</w:t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  <w:t>A traditional Easter cake,</w:t>
                            </w:r>
                          </w:p>
                          <w:p w14:paraId="4560BD5B" w14:textId="615D4727" w:rsidR="0066356F" w:rsidRDefault="0066356F" w:rsidP="001C6DF1">
                            <w:pPr>
                              <w:pStyle w:val="Symbol"/>
                              <w:jc w:val="both"/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Lamb Easter haggis, </w:t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  <w:t>made of yeast dough,</w:t>
                            </w:r>
                          </w:p>
                          <w:p w14:paraId="6E24B72D" w14:textId="0F2136C8" w:rsidR="0066356F" w:rsidRDefault="0066356F" w:rsidP="001C6DF1">
                            <w:pPr>
                              <w:pStyle w:val="Symbol"/>
                              <w:jc w:val="both"/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>made</w:t>
                            </w:r>
                            <w:proofErr w:type="gramEnd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of minced lamb offal</w:t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  <w:t>with a sweet cottage</w:t>
                            </w:r>
                          </w:p>
                          <w:p w14:paraId="7DF22DA8" w14:textId="083F49E9" w:rsidR="0066356F" w:rsidRDefault="0066356F" w:rsidP="001C6DF1">
                            <w:pPr>
                              <w:pStyle w:val="Symbol"/>
                              <w:jc w:val="both"/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>heart</w:t>
                            </w:r>
                            <w:proofErr w:type="gramEnd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, liver), spiced </w:t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  <w:t>cheese and raisins</w:t>
                            </w:r>
                          </w:p>
                          <w:p w14:paraId="5E9168B9" w14:textId="02DA998C" w:rsidR="0066356F" w:rsidRPr="001C6DF1" w:rsidRDefault="0066356F" w:rsidP="001C6DF1">
                            <w:pPr>
                              <w:pStyle w:val="Symbol"/>
                              <w:jc w:val="both"/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roasted. </w:t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>filling</w:t>
                            </w:r>
                            <w:proofErr w:type="gramEnd"/>
                            <w:r>
                              <w:rPr>
                                <w:color w:val="C1C1D6" w:themeColor="accent3" w:themeTint="6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288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6pt;margin-top:583pt;width:540pt;height:173pt;z-index:251678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" fillcolor="#669 [3206]" stroked="f" strokecolor="#4a7ebb" strokeweight="1.5pt">
                <v:shadow opacity="22938f" mv:blur="38100f" offset="0,2pt"/>
                <v:textbox inset="14.4pt,0,,7.2pt">
                  <w:txbxContent>
                    <w:p w14:paraId="26A0A386" w14:textId="7A797911" w:rsidR="0066356F" w:rsidRDefault="0066356F" w:rsidP="001C6DF1">
                      <w:pPr>
                        <w:pStyle w:val="Symbol"/>
                        <w:jc w:val="both"/>
                        <w:rPr>
                          <w:color w:val="C1C1D6" w:themeColor="accent3" w:themeTint="66"/>
                          <w:sz w:val="40"/>
                          <w:szCs w:val="40"/>
                        </w:rPr>
                      </w:pPr>
                      <w:r>
                        <w:rPr>
                          <w:color w:val="C1C1D6" w:themeColor="accent3" w:themeTint="66"/>
                          <w:sz w:val="40"/>
                          <w:szCs w:val="40"/>
                        </w:rPr>
                        <w:t>DROB DE MIEL</w:t>
                      </w:r>
                      <w:r>
                        <w:rPr>
                          <w:color w:val="C1C1D6" w:themeColor="accent3" w:themeTint="66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40"/>
                          <w:szCs w:val="40"/>
                        </w:rPr>
                        <w:tab/>
                        <w:t>PASCA</w:t>
                      </w:r>
                    </w:p>
                    <w:p w14:paraId="284AE453" w14:textId="77777777" w:rsidR="0066356F" w:rsidRDefault="0066356F" w:rsidP="001C6DF1">
                      <w:pPr>
                        <w:pStyle w:val="Symbol"/>
                        <w:jc w:val="both"/>
                        <w:rPr>
                          <w:color w:val="C1C1D6" w:themeColor="accent3" w:themeTint="66"/>
                          <w:sz w:val="40"/>
                          <w:szCs w:val="40"/>
                        </w:rPr>
                      </w:pPr>
                    </w:p>
                    <w:p w14:paraId="7C72F08D" w14:textId="25C6D7BA" w:rsidR="0066356F" w:rsidRDefault="0066356F" w:rsidP="001C6DF1">
                      <w:pPr>
                        <w:pStyle w:val="Symbol"/>
                        <w:jc w:val="both"/>
                        <w:rPr>
                          <w:color w:val="C1C1D6" w:themeColor="accent3" w:themeTint="66"/>
                          <w:sz w:val="36"/>
                          <w:szCs w:val="36"/>
                        </w:rPr>
                      </w:pPr>
                      <w:r w:rsidRPr="001C6DF1">
                        <w:rPr>
                          <w:color w:val="C1C1D6" w:themeColor="accent3" w:themeTint="66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>Romanian-style</w:t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  <w:t>A traditional Easter cake,</w:t>
                      </w:r>
                    </w:p>
                    <w:p w14:paraId="4560BD5B" w14:textId="615D4727" w:rsidR="0066356F" w:rsidRDefault="0066356F" w:rsidP="001C6DF1">
                      <w:pPr>
                        <w:pStyle w:val="Symbol"/>
                        <w:jc w:val="both"/>
                        <w:rPr>
                          <w:color w:val="C1C1D6" w:themeColor="accent3" w:themeTint="66"/>
                          <w:sz w:val="36"/>
                          <w:szCs w:val="36"/>
                        </w:rPr>
                      </w:pP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 xml:space="preserve"> Lamb Easter haggis, </w:t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  <w:t>made of yeast dough,</w:t>
                      </w:r>
                    </w:p>
                    <w:p w14:paraId="6E24B72D" w14:textId="0F2136C8" w:rsidR="0066356F" w:rsidRDefault="0066356F" w:rsidP="001C6DF1">
                      <w:pPr>
                        <w:pStyle w:val="Symbol"/>
                        <w:jc w:val="both"/>
                        <w:rPr>
                          <w:color w:val="C1C1D6" w:themeColor="accent3" w:themeTint="66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>made</w:t>
                      </w:r>
                      <w:proofErr w:type="gramEnd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 xml:space="preserve"> of minced lamb offal</w:t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  <w:t>with a sweet cottage</w:t>
                      </w:r>
                    </w:p>
                    <w:p w14:paraId="7DF22DA8" w14:textId="083F49E9" w:rsidR="0066356F" w:rsidRDefault="0066356F" w:rsidP="001C6DF1">
                      <w:pPr>
                        <w:pStyle w:val="Symbol"/>
                        <w:jc w:val="both"/>
                        <w:rPr>
                          <w:color w:val="C1C1D6" w:themeColor="accent3" w:themeTint="66"/>
                          <w:sz w:val="36"/>
                          <w:szCs w:val="36"/>
                        </w:rPr>
                      </w:pP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 xml:space="preserve"> (</w:t>
                      </w:r>
                      <w:proofErr w:type="gramStart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>heart</w:t>
                      </w:r>
                      <w:proofErr w:type="gramEnd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 xml:space="preserve">, liver), spiced </w:t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  <w:t>cheese and raisins</w:t>
                      </w:r>
                    </w:p>
                    <w:p w14:paraId="5E9168B9" w14:textId="02DA998C" w:rsidR="0066356F" w:rsidRPr="001C6DF1" w:rsidRDefault="0066356F" w:rsidP="001C6DF1">
                      <w:pPr>
                        <w:pStyle w:val="Symbol"/>
                        <w:jc w:val="both"/>
                        <w:rPr>
                          <w:color w:val="C1C1D6" w:themeColor="accent3" w:themeTint="66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>and</w:t>
                      </w:r>
                      <w:proofErr w:type="gramEnd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 xml:space="preserve"> roasted. </w:t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ab/>
                      </w:r>
                      <w:proofErr w:type="gramStart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>filling</w:t>
                      </w:r>
                      <w:proofErr w:type="gramEnd"/>
                      <w:r>
                        <w:rPr>
                          <w:color w:val="C1C1D6" w:themeColor="accent3" w:themeTint="66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C6DF1">
        <w:rPr>
          <w:noProof/>
        </w:rPr>
        <w:drawing>
          <wp:anchor distT="0" distB="0" distL="114300" distR="114300" simplePos="0" relativeHeight="251674741" behindDoc="0" locked="0" layoutInCell="1" allowOverlap="1" wp14:anchorId="3C759507" wp14:editId="7906D547">
            <wp:simplePos x="0" y="0"/>
            <wp:positionH relativeFrom="page">
              <wp:posOffset>457200</wp:posOffset>
            </wp:positionH>
            <wp:positionV relativeFrom="page">
              <wp:posOffset>5194300</wp:posOffset>
            </wp:positionV>
            <wp:extent cx="3143250" cy="2096135"/>
            <wp:effectExtent l="0" t="0" r="6350" b="12065"/>
            <wp:wrapThrough wrapText="bothSides">
              <wp:wrapPolygon edited="0">
                <wp:start x="0" y="0"/>
                <wp:lineTo x="0" y="21463"/>
                <wp:lineTo x="21469" y="21463"/>
                <wp:lineTo x="21469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ole_1324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6E">
        <w:rPr>
          <w:noProof/>
        </w:rPr>
        <mc:AlternateContent>
          <mc:Choice Requires="wps">
            <w:drawing>
              <wp:anchor distT="0" distB="0" distL="114300" distR="114300" simplePos="0" relativeHeight="251672693" behindDoc="0" locked="0" layoutInCell="1" allowOverlap="1" wp14:anchorId="6107FA90" wp14:editId="5A9D2AD8">
                <wp:simplePos x="0" y="0"/>
                <wp:positionH relativeFrom="page">
                  <wp:posOffset>2108200</wp:posOffset>
                </wp:positionH>
                <wp:positionV relativeFrom="page">
                  <wp:posOffset>3448685</wp:posOffset>
                </wp:positionV>
                <wp:extent cx="5207000" cy="1618615"/>
                <wp:effectExtent l="0" t="0" r="0" b="6985"/>
                <wp:wrapNone/>
                <wp:docPr id="3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16186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1C2D78" w14:textId="6B24BD99" w:rsidR="0066356F" w:rsidRDefault="0066356F" w:rsidP="009317BA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2" style="position:absolute;margin-left:166pt;margin-top:271.55pt;width:410pt;height:127.45pt;z-index:251672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" fillcolor="#636 [3204]" stroked="f" strokecolor="#4a7ebb" strokeweight="1.5pt">
                <v:shadow opacity="22938f" mv:blur="38100f" offset="0,2pt"/>
                <v:textbox inset=",7.2pt,,7.2pt">
                  <w:txbxContent>
                    <w:p w14:paraId="3C1C2D78" w14:textId="6B24BD99" w:rsidR="0066356F" w:rsidRDefault="0066356F" w:rsidP="009317BA">
                      <w:pPr>
                        <w:pStyle w:val="Heading5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D096E">
        <w:rPr>
          <w:noProof/>
        </w:rPr>
        <mc:AlternateContent>
          <mc:Choice Requires="wps">
            <w:drawing>
              <wp:anchor distT="0" distB="0" distL="114300" distR="114300" simplePos="0" relativeHeight="251673717" behindDoc="0" locked="0" layoutInCell="1" allowOverlap="1" wp14:anchorId="11061864" wp14:editId="4D25138C">
                <wp:simplePos x="0" y="0"/>
                <wp:positionH relativeFrom="page">
                  <wp:posOffset>2184400</wp:posOffset>
                </wp:positionH>
                <wp:positionV relativeFrom="page">
                  <wp:posOffset>3556000</wp:posOffset>
                </wp:positionV>
                <wp:extent cx="5041900" cy="1422400"/>
                <wp:effectExtent l="0" t="0" r="0" b="0"/>
                <wp:wrapThrough wrapText="bothSides">
                  <wp:wrapPolygon edited="0">
                    <wp:start x="109" y="0"/>
                    <wp:lineTo x="109" y="21214"/>
                    <wp:lineTo x="21328" y="21214"/>
                    <wp:lineTo x="21328" y="0"/>
                    <wp:lineTo x="109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BA87F" w14:textId="3EF0A1D5" w:rsidR="0066356F" w:rsidRPr="006D096E" w:rsidRDefault="0066356F" w:rsidP="006D096E">
                            <w:pPr>
                              <w:jc w:val="both"/>
                              <w:rPr>
                                <w:b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6D096E">
                              <w:rPr>
                                <w:b/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t>PIFTIE</w:t>
                            </w:r>
                          </w:p>
                          <w:p w14:paraId="307D4C1C" w14:textId="3E277C69" w:rsidR="0066356F" w:rsidRPr="006D096E" w:rsidRDefault="0066356F" w:rsidP="006D096E">
                            <w:pPr>
                              <w:jc w:val="both"/>
                              <w:rPr>
                                <w:b/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6D096E">
                              <w:rPr>
                                <w:b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A dish -mainly cooked for Christian holidays- made of inferior pig parts, spiced with garlic and served in aspic.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3" type="#_x0000_t202" style="position:absolute;margin-left:172pt;margin-top:280pt;width:397pt;height:112pt;z-index:251673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gsdtQCAAAg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" mv:complextextbox="1" filled="f" stroked="f">
                <v:textbox>
                  <w:txbxContent>
                    <w:p w14:paraId="575BA87F" w14:textId="3EF0A1D5" w:rsidR="0066356F" w:rsidRPr="006D096E" w:rsidRDefault="0066356F" w:rsidP="006D096E">
                      <w:pPr>
                        <w:jc w:val="both"/>
                        <w:rPr>
                          <w:b/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6D096E">
                        <w:rPr>
                          <w:b/>
                          <w:color w:val="BFBFBF" w:themeColor="background1" w:themeShade="BF"/>
                          <w:sz w:val="40"/>
                          <w:szCs w:val="40"/>
                        </w:rPr>
                        <w:t>PIFTIE</w:t>
                      </w:r>
                    </w:p>
                    <w:p w14:paraId="307D4C1C" w14:textId="3E277C69" w:rsidR="0066356F" w:rsidRPr="006D096E" w:rsidRDefault="0066356F" w:rsidP="006D096E">
                      <w:pPr>
                        <w:jc w:val="both"/>
                        <w:rPr>
                          <w:b/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6D096E">
                        <w:rPr>
                          <w:b/>
                          <w:color w:val="BFBFBF" w:themeColor="background1" w:themeShade="BF"/>
                          <w:sz w:val="36"/>
                          <w:szCs w:val="36"/>
                        </w:rPr>
                        <w:t>A dish -mainly cooked for Christian holidays- made of inferior pig parts, spiced with garlic and served in aspic.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D096E">
        <w:rPr>
          <w:noProof/>
        </w:rPr>
        <w:drawing>
          <wp:anchor distT="0" distB="0" distL="114300" distR="114300" simplePos="0" relativeHeight="251671669" behindDoc="0" locked="0" layoutInCell="1" allowOverlap="1" wp14:anchorId="5975FC0A" wp14:editId="18B4821C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21200" cy="3390900"/>
            <wp:effectExtent l="0" t="0" r="0" b="12700"/>
            <wp:wrapThrough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4_racitur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B7">
        <w:br w:type="page"/>
      </w:r>
      <w:r w:rsidR="00110C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981" behindDoc="0" locked="0" layoutInCell="1" allowOverlap="1" wp14:anchorId="4614413D" wp14:editId="2A79602A">
                <wp:simplePos x="0" y="0"/>
                <wp:positionH relativeFrom="page">
                  <wp:posOffset>3930650</wp:posOffset>
                </wp:positionH>
                <wp:positionV relativeFrom="page">
                  <wp:posOffset>6057900</wp:posOffset>
                </wp:positionV>
                <wp:extent cx="3206750" cy="3543300"/>
                <wp:effectExtent l="0" t="0" r="0" b="12700"/>
                <wp:wrapThrough wrapText="bothSides">
                  <wp:wrapPolygon edited="0">
                    <wp:start x="171" y="0"/>
                    <wp:lineTo x="171" y="21523"/>
                    <wp:lineTo x="21215" y="21523"/>
                    <wp:lineTo x="21215" y="0"/>
                    <wp:lineTo x="171" y="0"/>
                  </wp:wrapPolygon>
                </wp:wrapThrough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C3A2E" w14:textId="77777777" w:rsidR="0066356F" w:rsidRDefault="0066356F">
                            <w:pPr>
                              <w:rPr>
                                <w:b/>
                                <w:color w:val="EFDFF1" w:themeColor="text2" w:themeTint="1A"/>
                                <w:sz w:val="40"/>
                                <w:szCs w:val="40"/>
                              </w:rPr>
                            </w:pPr>
                          </w:p>
                          <w:p w14:paraId="1110CB29" w14:textId="77777777" w:rsidR="0066356F" w:rsidRDefault="0066356F">
                            <w:pPr>
                              <w:rPr>
                                <w:b/>
                                <w:color w:val="EFDFF1" w:themeColor="text2" w:themeTint="1A"/>
                                <w:sz w:val="40"/>
                                <w:szCs w:val="40"/>
                              </w:rPr>
                            </w:pPr>
                          </w:p>
                          <w:p w14:paraId="30A4A986" w14:textId="035CFCC7" w:rsidR="0066356F" w:rsidRDefault="0066356F">
                            <w:pPr>
                              <w:rPr>
                                <w:rFonts w:cs="Times New Roman"/>
                                <w:b/>
                                <w:color w:val="EFDFF1" w:themeColor="text2" w:themeTint="1A"/>
                                <w:sz w:val="40"/>
                                <w:szCs w:val="40"/>
                                <w:lang w:val="ro-RO"/>
                              </w:rPr>
                            </w:pPr>
                            <w:r w:rsidRPr="00110C21">
                              <w:rPr>
                                <w:b/>
                                <w:color w:val="EFDFF1" w:themeColor="text2" w:themeTint="1A"/>
                                <w:sz w:val="40"/>
                                <w:szCs w:val="40"/>
                              </w:rPr>
                              <w:t>CALTABO</w:t>
                            </w:r>
                            <w:r w:rsidRPr="00110C21">
                              <w:rPr>
                                <w:rFonts w:cs="Times New Roman"/>
                                <w:b/>
                                <w:color w:val="EFDFF1" w:themeColor="text2" w:themeTint="1A"/>
                                <w:sz w:val="40"/>
                                <w:szCs w:val="40"/>
                                <w:lang w:val="ro-RO"/>
                              </w:rPr>
                              <w:t>S</w:t>
                            </w:r>
                          </w:p>
                          <w:p w14:paraId="215A19F0" w14:textId="26D53DEB" w:rsidR="0066356F" w:rsidRPr="00110C21" w:rsidRDefault="0066356F" w:rsidP="00110C21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EFDFF1" w:themeColor="text2" w:themeTint="1A"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EFDFF1" w:themeColor="text2" w:themeTint="1A"/>
                                <w:sz w:val="36"/>
                                <w:szCs w:val="36"/>
                                <w:lang w:val="ro-RO"/>
                              </w:rPr>
                              <w:t>An emulsified sausage based on liver and rice, with consistency from pate to coarse. Usually served alongside mustard and pickles.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4" type="#_x0000_t202" style="position:absolute;margin-left:309.5pt;margin-top:477pt;width:252.5pt;height:279pt;z-index:25168498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" mv:complextextbox="1" filled="f" stroked="f">
                <v:textbox>
                  <w:txbxContent>
                    <w:p w14:paraId="35BC3A2E" w14:textId="77777777" w:rsidR="0066356F" w:rsidRDefault="0066356F">
                      <w:pPr>
                        <w:rPr>
                          <w:b/>
                          <w:color w:val="EFDFF1" w:themeColor="text2" w:themeTint="1A"/>
                          <w:sz w:val="40"/>
                          <w:szCs w:val="40"/>
                        </w:rPr>
                      </w:pPr>
                    </w:p>
                    <w:p w14:paraId="1110CB29" w14:textId="77777777" w:rsidR="0066356F" w:rsidRDefault="0066356F">
                      <w:pPr>
                        <w:rPr>
                          <w:b/>
                          <w:color w:val="EFDFF1" w:themeColor="text2" w:themeTint="1A"/>
                          <w:sz w:val="40"/>
                          <w:szCs w:val="40"/>
                        </w:rPr>
                      </w:pPr>
                    </w:p>
                    <w:p w14:paraId="30A4A986" w14:textId="035CFCC7" w:rsidR="0066356F" w:rsidRDefault="0066356F">
                      <w:pPr>
                        <w:rPr>
                          <w:rFonts w:cs="Times New Roman"/>
                          <w:b/>
                          <w:color w:val="EFDFF1" w:themeColor="text2" w:themeTint="1A"/>
                          <w:sz w:val="40"/>
                          <w:szCs w:val="40"/>
                          <w:lang w:val="ro-RO"/>
                        </w:rPr>
                      </w:pPr>
                      <w:r w:rsidRPr="00110C21">
                        <w:rPr>
                          <w:b/>
                          <w:color w:val="EFDFF1" w:themeColor="text2" w:themeTint="1A"/>
                          <w:sz w:val="40"/>
                          <w:szCs w:val="40"/>
                        </w:rPr>
                        <w:t>CALTABO</w:t>
                      </w:r>
                      <w:r w:rsidRPr="00110C21">
                        <w:rPr>
                          <w:rFonts w:cs="Times New Roman"/>
                          <w:b/>
                          <w:color w:val="EFDFF1" w:themeColor="text2" w:themeTint="1A"/>
                          <w:sz w:val="40"/>
                          <w:szCs w:val="40"/>
                          <w:lang w:val="ro-RO"/>
                        </w:rPr>
                        <w:t>S</w:t>
                      </w:r>
                    </w:p>
                    <w:p w14:paraId="215A19F0" w14:textId="26D53DEB" w:rsidR="0066356F" w:rsidRPr="00110C21" w:rsidRDefault="0066356F" w:rsidP="00110C21">
                      <w:pPr>
                        <w:jc w:val="both"/>
                        <w:rPr>
                          <w:rFonts w:cs="Times New Roman"/>
                          <w:b/>
                          <w:color w:val="EFDFF1" w:themeColor="text2" w:themeTint="1A"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cs="Times New Roman"/>
                          <w:b/>
                          <w:color w:val="EFDFF1" w:themeColor="text2" w:themeTint="1A"/>
                          <w:sz w:val="36"/>
                          <w:szCs w:val="36"/>
                          <w:lang w:val="ro-RO"/>
                        </w:rPr>
                        <w:t>An emulsified sausage based on liver and rice, with consistency from pate to coarse. Usually served alongside mustard and pickles.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10C2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FDA2AD2" wp14:editId="6C215EF9">
                <wp:simplePos x="0" y="0"/>
                <wp:positionH relativeFrom="page">
                  <wp:posOffset>471805</wp:posOffset>
                </wp:positionH>
                <wp:positionV relativeFrom="page">
                  <wp:posOffset>3975100</wp:posOffset>
                </wp:positionV>
                <wp:extent cx="6858000" cy="5626100"/>
                <wp:effectExtent l="0" t="0" r="0" b="12700"/>
                <wp:wrapNone/>
                <wp:docPr id="3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626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9345ED" w14:textId="218E5144" w:rsidR="0066356F" w:rsidRPr="00F61E33" w:rsidRDefault="0066356F" w:rsidP="009317BA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35" style="position:absolute;margin-left:37.15pt;margin-top:313pt;width:540pt;height:443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" fillcolor="#669 [3206]" stroked="f" strokecolor="#4a7ebb" strokeweight="1.5pt">
                <v:shadow opacity="22938f" mv:blur="38100f" offset="0,2pt"/>
                <v:textbox inset="14.4pt,7.2pt,,7.2pt">
                  <w:txbxContent>
                    <w:p w14:paraId="459345ED" w14:textId="218E5144" w:rsidR="0066356F" w:rsidRPr="00F61E33" w:rsidRDefault="0066356F" w:rsidP="009317BA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10C21">
        <w:rPr>
          <w:noProof/>
        </w:rPr>
        <w:drawing>
          <wp:anchor distT="0" distB="0" distL="114300" distR="114300" simplePos="0" relativeHeight="251683957" behindDoc="0" locked="0" layoutInCell="1" allowOverlap="1" wp14:anchorId="4B2F151B" wp14:editId="07147419">
            <wp:simplePos x="0" y="0"/>
            <wp:positionH relativeFrom="page">
              <wp:posOffset>5639435</wp:posOffset>
            </wp:positionH>
            <wp:positionV relativeFrom="page">
              <wp:posOffset>2209800</wp:posOffset>
            </wp:positionV>
            <wp:extent cx="1675130" cy="1619250"/>
            <wp:effectExtent l="0" t="0" r="1270" b="6350"/>
            <wp:wrapThrough wrapText="bothSides">
              <wp:wrapPolygon edited="0">
                <wp:start x="0" y="0"/>
                <wp:lineTo x="0" y="21346"/>
                <wp:lineTo x="21289" y="21346"/>
                <wp:lineTo x="21289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_366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C21">
        <w:rPr>
          <w:noProof/>
        </w:rPr>
        <w:drawing>
          <wp:anchor distT="0" distB="0" distL="114300" distR="114300" simplePos="0" relativeHeight="251682933" behindDoc="0" locked="0" layoutInCell="1" allowOverlap="1" wp14:anchorId="48685538" wp14:editId="69FD6615">
            <wp:simplePos x="0" y="0"/>
            <wp:positionH relativeFrom="page">
              <wp:posOffset>4020185</wp:posOffset>
            </wp:positionH>
            <wp:positionV relativeFrom="page">
              <wp:posOffset>457200</wp:posOffset>
            </wp:positionV>
            <wp:extent cx="1692910" cy="1618615"/>
            <wp:effectExtent l="0" t="0" r="8890" b="6985"/>
            <wp:wrapThrough wrapText="bothSides">
              <wp:wrapPolygon edited="0">
                <wp:start x="0" y="0"/>
                <wp:lineTo x="0" y="21354"/>
                <wp:lineTo x="21389" y="21354"/>
                <wp:lineTo x="21389" y="0"/>
                <wp:lineTo x="0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_651_pr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E54">
        <w:rPr>
          <w:noProof/>
        </w:rPr>
        <mc:AlternateContent>
          <mc:Choice Requires="wps">
            <w:drawing>
              <wp:anchor distT="0" distB="0" distL="114300" distR="114300" simplePos="0" relativeHeight="251681909" behindDoc="0" locked="0" layoutInCell="1" allowOverlap="1" wp14:anchorId="6BBAD520" wp14:editId="2F876672">
                <wp:simplePos x="0" y="0"/>
                <wp:positionH relativeFrom="page">
                  <wp:posOffset>571500</wp:posOffset>
                </wp:positionH>
                <wp:positionV relativeFrom="page">
                  <wp:posOffset>4140200</wp:posOffset>
                </wp:positionV>
                <wp:extent cx="3314700" cy="3416300"/>
                <wp:effectExtent l="0" t="0" r="0" b="12700"/>
                <wp:wrapThrough wrapText="bothSides">
                  <wp:wrapPolygon edited="0">
                    <wp:start x="166" y="0"/>
                    <wp:lineTo x="166" y="21520"/>
                    <wp:lineTo x="21186" y="21520"/>
                    <wp:lineTo x="21186" y="0"/>
                    <wp:lineTo x="166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5B1CE" w14:textId="056D0B99" w:rsidR="0066356F" w:rsidRDefault="0066356F">
                            <w:pPr>
                              <w:rPr>
                                <w:b/>
                                <w:color w:val="EFDFF1" w:themeColor="text2" w:themeTint="1A"/>
                                <w:sz w:val="40"/>
                                <w:szCs w:val="40"/>
                              </w:rPr>
                            </w:pPr>
                            <w:r w:rsidRPr="00666E54">
                              <w:rPr>
                                <w:b/>
                                <w:color w:val="EFDFF1" w:themeColor="text2" w:themeTint="1A"/>
                                <w:sz w:val="40"/>
                                <w:szCs w:val="40"/>
                              </w:rPr>
                              <w:t>MICI</w:t>
                            </w:r>
                          </w:p>
                          <w:p w14:paraId="43629A97" w14:textId="12746E42" w:rsidR="0066356F" w:rsidRPr="00666E54" w:rsidRDefault="0066356F" w:rsidP="00110C21">
                            <w:pPr>
                              <w:jc w:val="both"/>
                              <w:rPr>
                                <w:b/>
                                <w:color w:val="EFDFF1" w:themeColor="text2" w:themeTint="1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EFDFF1" w:themeColor="text2" w:themeTint="1A"/>
                                <w:sz w:val="36"/>
                                <w:szCs w:val="36"/>
                              </w:rPr>
                              <w:t>The closest dish one can find in the Romanian street food, especially at local festivals. A mixture of ground beef, ground pork and ground lamb, seasoned with garlic, black pepper and paprika, they are grilled and served with mustard.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6" type="#_x0000_t202" style="position:absolute;margin-left:45pt;margin-top:326pt;width:261pt;height:269pt;z-index:25168190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ubktUCAAAhBgAADgAAAGRycy9lMm9Eb2MueG1srFRNb9swDL0P2H8QdE9tJ2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" mv:complextextbox="1" filled="f" stroked="f">
                <v:textbox>
                  <w:txbxContent>
                    <w:p w14:paraId="0205B1CE" w14:textId="056D0B99" w:rsidR="0066356F" w:rsidRDefault="0066356F">
                      <w:pPr>
                        <w:rPr>
                          <w:b/>
                          <w:color w:val="EFDFF1" w:themeColor="text2" w:themeTint="1A"/>
                          <w:sz w:val="40"/>
                          <w:szCs w:val="40"/>
                        </w:rPr>
                      </w:pPr>
                      <w:r w:rsidRPr="00666E54">
                        <w:rPr>
                          <w:b/>
                          <w:color w:val="EFDFF1" w:themeColor="text2" w:themeTint="1A"/>
                          <w:sz w:val="40"/>
                          <w:szCs w:val="40"/>
                        </w:rPr>
                        <w:t>MICI</w:t>
                      </w:r>
                    </w:p>
                    <w:p w14:paraId="43629A97" w14:textId="12746E42" w:rsidR="0066356F" w:rsidRPr="00666E54" w:rsidRDefault="0066356F" w:rsidP="00110C21">
                      <w:pPr>
                        <w:jc w:val="both"/>
                        <w:rPr>
                          <w:b/>
                          <w:color w:val="EFDFF1" w:themeColor="text2" w:themeTint="1A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EFDFF1" w:themeColor="text2" w:themeTint="1A"/>
                          <w:sz w:val="36"/>
                          <w:szCs w:val="36"/>
                        </w:rPr>
                        <w:t>The closest dish one can find in the Romanian street food, especially at local festivals. A mixture of ground beef, ground pork and ground lamb, seasoned with garlic, black pepper and paprika, they are grilled and served with mustard.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6E54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F2A6D28" wp14:editId="7757F5A6">
                <wp:simplePos x="0" y="0"/>
                <wp:positionH relativeFrom="page">
                  <wp:posOffset>4020820</wp:posOffset>
                </wp:positionH>
                <wp:positionV relativeFrom="page">
                  <wp:posOffset>2210435</wp:posOffset>
                </wp:positionV>
                <wp:extent cx="1618615" cy="1618615"/>
                <wp:effectExtent l="0" t="0" r="6985" b="6985"/>
                <wp:wrapTight wrapText="bothSides">
                  <wp:wrapPolygon edited="0">
                    <wp:start x="0" y="0"/>
                    <wp:lineTo x="0" y="21354"/>
                    <wp:lineTo x="21354" y="21354"/>
                    <wp:lineTo x="21354" y="0"/>
                    <wp:lineTo x="0" y="0"/>
                  </wp:wrapPolygon>
                </wp:wrapTight>
                <wp:docPr id="3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6.6pt;margin-top:174.05pt;width:127.45pt;height:127.4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" fillcolor="#996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666E54">
        <w:rPr>
          <w:noProof/>
        </w:rPr>
        <w:drawing>
          <wp:anchor distT="0" distB="0" distL="114300" distR="114300" simplePos="0" relativeHeight="251680885" behindDoc="0" locked="0" layoutInCell="1" allowOverlap="1" wp14:anchorId="2E03A447" wp14:editId="6AC5A339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3473450" cy="3371850"/>
            <wp:effectExtent l="0" t="0" r="6350" b="6350"/>
            <wp:wrapThrough wrapText="bothSides">
              <wp:wrapPolygon edited="0">
                <wp:start x="0" y="0"/>
                <wp:lineTo x="0" y="21478"/>
                <wp:lineTo x="21482" y="21478"/>
                <wp:lineTo x="21482" y="0"/>
                <wp:lineTo x="0" y="0"/>
              </wp:wrapPolygon>
            </wp:wrapThrough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d-mic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AE5162F" wp14:editId="16D79F1F">
                <wp:simplePos x="0" y="0"/>
                <wp:positionH relativeFrom="page">
                  <wp:posOffset>5696585</wp:posOffset>
                </wp:positionH>
                <wp:positionV relativeFrom="page">
                  <wp:posOffset>457200</wp:posOffset>
                </wp:positionV>
                <wp:extent cx="1618615" cy="1618615"/>
                <wp:effectExtent l="0" t="0" r="0" b="0"/>
                <wp:wrapTight wrapText="bothSides">
                  <wp:wrapPolygon edited="0">
                    <wp:start x="-59" y="-76"/>
                    <wp:lineTo x="-59" y="21524"/>
                    <wp:lineTo x="21659" y="21524"/>
                    <wp:lineTo x="21659" y="-76"/>
                    <wp:lineTo x="-59" y="-76"/>
                  </wp:wrapPolygon>
                </wp:wrapTight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448.55pt;margin-top:36pt;width:127.45pt;height:127.4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" fillcolor="#636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7E3BB7">
        <w:br w:type="page"/>
      </w:r>
      <w:r w:rsidR="00EF0D6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101" behindDoc="0" locked="0" layoutInCell="1" allowOverlap="1" wp14:anchorId="28FD9BFA" wp14:editId="0BEB0238">
                <wp:simplePos x="0" y="0"/>
                <wp:positionH relativeFrom="page">
                  <wp:posOffset>1822450</wp:posOffset>
                </wp:positionH>
                <wp:positionV relativeFrom="page">
                  <wp:posOffset>3187700</wp:posOffset>
                </wp:positionV>
                <wp:extent cx="679450" cy="330200"/>
                <wp:effectExtent l="0" t="50800" r="82550" b="254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450" cy="33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143.5pt;margin-top:251pt;width:53.5pt;height:26pt;flip:y;z-index:251690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" strokecolor="#636 [3204]" strokeweight="2pt">
                <v:stroke endarrow="open"/>
                <w10:wrap anchorx="page" anchory="page"/>
              </v:shape>
            </w:pict>
          </mc:Fallback>
        </mc:AlternateContent>
      </w:r>
      <w:r w:rsidR="00EF0D65">
        <w:rPr>
          <w:noProof/>
        </w:rPr>
        <w:drawing>
          <wp:anchor distT="0" distB="0" distL="114300" distR="114300" simplePos="0" relativeHeight="251689077" behindDoc="0" locked="0" layoutInCell="1" allowOverlap="1" wp14:anchorId="0B03B778" wp14:editId="4585AE92">
            <wp:simplePos x="0" y="0"/>
            <wp:positionH relativeFrom="page">
              <wp:posOffset>4076700</wp:posOffset>
            </wp:positionH>
            <wp:positionV relativeFrom="page">
              <wp:posOffset>457200</wp:posOffset>
            </wp:positionV>
            <wp:extent cx="3248025" cy="2441575"/>
            <wp:effectExtent l="0" t="0" r="3175" b="0"/>
            <wp:wrapThrough wrapText="bothSides">
              <wp:wrapPolygon edited="0">
                <wp:start x="0" y="0"/>
                <wp:lineTo x="0" y="21347"/>
                <wp:lineTo x="21452" y="21347"/>
                <wp:lineTo x="21452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D65">
        <w:rPr>
          <w:noProof/>
        </w:rPr>
        <w:drawing>
          <wp:anchor distT="0" distB="0" distL="114300" distR="114300" simplePos="0" relativeHeight="251687029" behindDoc="0" locked="0" layoutInCell="1" allowOverlap="1" wp14:anchorId="7F2F540F" wp14:editId="46C5D94A">
            <wp:simplePos x="0" y="0"/>
            <wp:positionH relativeFrom="page">
              <wp:posOffset>2760345</wp:posOffset>
            </wp:positionH>
            <wp:positionV relativeFrom="page">
              <wp:posOffset>3022600</wp:posOffset>
            </wp:positionV>
            <wp:extent cx="4554855" cy="3416300"/>
            <wp:effectExtent l="0" t="0" r="0" b="12700"/>
            <wp:wrapThrough wrapText="bothSides">
              <wp:wrapPolygon edited="0">
                <wp:start x="0" y="0"/>
                <wp:lineTo x="0" y="21520"/>
                <wp:lineTo x="21440" y="21520"/>
                <wp:lineTo x="21440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orba-burta-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D65">
        <w:rPr>
          <w:noProof/>
        </w:rPr>
        <w:drawing>
          <wp:anchor distT="0" distB="0" distL="114300" distR="114300" simplePos="0" relativeHeight="251688053" behindDoc="0" locked="0" layoutInCell="1" allowOverlap="1" wp14:anchorId="410BD9D4" wp14:editId="7FBBF787">
            <wp:simplePos x="0" y="0"/>
            <wp:positionH relativeFrom="page">
              <wp:posOffset>2771775</wp:posOffset>
            </wp:positionH>
            <wp:positionV relativeFrom="page">
              <wp:posOffset>6565900</wp:posOffset>
            </wp:positionV>
            <wp:extent cx="4552950" cy="3035300"/>
            <wp:effectExtent l="0" t="0" r="0" b="12700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70">
        <w:rPr>
          <w:noProof/>
        </w:rPr>
        <mc:AlternateContent>
          <mc:Choice Requires="wps">
            <w:drawing>
              <wp:anchor distT="0" distB="0" distL="114300" distR="114300" simplePos="0" relativeHeight="251686005" behindDoc="0" locked="0" layoutInCell="1" allowOverlap="1" wp14:anchorId="4E2742CC" wp14:editId="3437FA5F">
                <wp:simplePos x="0" y="0"/>
                <wp:positionH relativeFrom="page">
                  <wp:posOffset>533400</wp:posOffset>
                </wp:positionH>
                <wp:positionV relativeFrom="page">
                  <wp:posOffset>546100</wp:posOffset>
                </wp:positionV>
                <wp:extent cx="2082800" cy="8978900"/>
                <wp:effectExtent l="0" t="0" r="0" b="12700"/>
                <wp:wrapThrough wrapText="bothSides">
                  <wp:wrapPolygon edited="0">
                    <wp:start x="263" y="0"/>
                    <wp:lineTo x="263" y="21569"/>
                    <wp:lineTo x="21073" y="21569"/>
                    <wp:lineTo x="21073" y="0"/>
                    <wp:lineTo x="263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897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176D1" w14:textId="77777777" w:rsidR="0066356F" w:rsidRDefault="0066356F" w:rsidP="0072238C">
                            <w:pPr>
                              <w:jc w:val="both"/>
                              <w:rPr>
                                <w:b/>
                                <w:color w:val="C1C1D6" w:themeColor="accent3" w:themeTint="66"/>
                                <w:sz w:val="40"/>
                                <w:szCs w:val="40"/>
                              </w:rPr>
                            </w:pPr>
                          </w:p>
                          <w:p w14:paraId="01ADF53B" w14:textId="628CD11F" w:rsidR="0066356F" w:rsidRDefault="0066356F" w:rsidP="0072238C">
                            <w:pPr>
                              <w:jc w:val="both"/>
                              <w:rPr>
                                <w:b/>
                                <w:color w:val="C1C1D6" w:themeColor="accent3" w:themeTint="66"/>
                                <w:sz w:val="40"/>
                                <w:szCs w:val="40"/>
                              </w:rPr>
                            </w:pPr>
                            <w:r w:rsidRPr="003D3A70">
                              <w:rPr>
                                <w:b/>
                                <w:color w:val="C1C1D6" w:themeColor="accent3" w:themeTint="66"/>
                                <w:sz w:val="40"/>
                                <w:szCs w:val="40"/>
                              </w:rPr>
                              <w:t>CIORBA</w:t>
                            </w:r>
                          </w:p>
                          <w:p w14:paraId="626628FF" w14:textId="77777777" w:rsidR="0066356F" w:rsidRDefault="0066356F" w:rsidP="009B1D0C">
                            <w:pPr>
                              <w:rPr>
                                <w:b/>
                                <w:i/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  <w:r w:rsidRPr="00E21438">
                              <w:rPr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>The traditional Romanian sour soup</w:t>
                            </w:r>
                            <w:r>
                              <w:rPr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, usually soured with </w:t>
                            </w:r>
                            <w:proofErr w:type="gramStart"/>
                            <w:r>
                              <w:rPr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>a natural</w:t>
                            </w:r>
                            <w:proofErr w:type="gramEnd"/>
                            <w:r>
                              <w:rPr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fermented wheat bran, called </w:t>
                            </w:r>
                            <w:proofErr w:type="spellStart"/>
                            <w:r w:rsidRPr="0072238C">
                              <w:rPr>
                                <w:b/>
                                <w:i/>
                                <w:color w:val="C1C1D6" w:themeColor="accent3" w:themeTint="66"/>
                                <w:sz w:val="36"/>
                                <w:szCs w:val="36"/>
                              </w:rPr>
                              <w:t>borsh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C1C1D6" w:themeColor="accent3" w:themeTint="6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F3F7E75" w14:textId="043F9B8D" w:rsidR="0066356F" w:rsidRDefault="0066356F" w:rsidP="009B1D0C">
                            <w:pPr>
                              <w:rPr>
                                <w:b/>
                                <w:i/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C1C1D6" w:themeColor="accent3" w:themeTint="66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B7808A3" w14:textId="77777777" w:rsidR="0066356F" w:rsidRDefault="0066356F" w:rsidP="009B1D0C">
                            <w:pPr>
                              <w:rPr>
                                <w:b/>
                                <w:color w:val="C1C1D6" w:themeColor="accent3" w:themeTint="66"/>
                                <w:sz w:val="36"/>
                                <w:szCs w:val="36"/>
                              </w:rPr>
                            </w:pPr>
                          </w:p>
                          <w:p w14:paraId="08DBB59F" w14:textId="6FD34B62" w:rsidR="0066356F" w:rsidRPr="0072238C" w:rsidRDefault="0066356F" w:rsidP="009B1D0C">
                            <w:pPr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</w:pPr>
                            <w:r w:rsidRPr="0072238C"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  <w:t>CIORBA DE BURTA</w:t>
                            </w:r>
                          </w:p>
                          <w:p w14:paraId="17FFD867" w14:textId="06897550" w:rsidR="0066356F" w:rsidRPr="0072238C" w:rsidRDefault="0066356F" w:rsidP="009B1D0C">
                            <w:pPr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</w:pPr>
                            <w:r w:rsidRPr="0072238C"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  <w:t xml:space="preserve">Tripe </w:t>
                            </w:r>
                            <w:proofErr w:type="gramStart"/>
                            <w:r w:rsidRPr="0072238C"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  <w:t>soup,</w:t>
                            </w:r>
                            <w:proofErr w:type="gramEnd"/>
                            <w:r w:rsidRPr="0072238C"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  <w:t xml:space="preserve"> soured with sour cream and served with hot </w:t>
                            </w:r>
                            <w:proofErr w:type="spellStart"/>
                            <w:r w:rsidRPr="0072238C"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  <w:t>chilli</w:t>
                            </w:r>
                            <w:proofErr w:type="spellEnd"/>
                            <w:r w:rsidRPr="0072238C">
                              <w:rPr>
                                <w:b/>
                                <w:color w:val="D6D6C1" w:themeColor="accent4" w:themeTint="66"/>
                                <w:sz w:val="36"/>
                                <w:szCs w:val="36"/>
                              </w:rPr>
                              <w:t xml:space="preserve"> peppers.</w:t>
                            </w:r>
                          </w:p>
                          <w:p w14:paraId="173F2CB1" w14:textId="77777777" w:rsidR="0066356F" w:rsidRDefault="0066356F" w:rsidP="009B1D0C">
                            <w:pPr>
                              <w:rPr>
                                <w:b/>
                                <w:color w:val="FDE8D1" w:themeColor="accent5" w:themeTint="33"/>
                                <w:sz w:val="36"/>
                                <w:szCs w:val="36"/>
                              </w:rPr>
                            </w:pPr>
                          </w:p>
                          <w:p w14:paraId="6DA24C2D" w14:textId="06515E4D" w:rsidR="0066356F" w:rsidRDefault="0066356F" w:rsidP="009B1D0C">
                            <w:pPr>
                              <w:rPr>
                                <w:b/>
                                <w:color w:val="EAEAE0" w:themeColor="accent4" w:themeTint="33"/>
                                <w:sz w:val="36"/>
                                <w:szCs w:val="36"/>
                              </w:rPr>
                            </w:pPr>
                            <w:r w:rsidRPr="0072238C">
                              <w:rPr>
                                <w:b/>
                                <w:color w:val="EAEAE0" w:themeColor="accent4" w:themeTint="33"/>
                                <w:sz w:val="36"/>
                                <w:szCs w:val="36"/>
                              </w:rPr>
                              <w:t>CIORBA DE FASOLE CU AFUMATURA</w:t>
                            </w:r>
                          </w:p>
                          <w:p w14:paraId="55E73C62" w14:textId="7932A447" w:rsidR="0066356F" w:rsidRDefault="0066356F" w:rsidP="009B1D0C">
                            <w:pPr>
                              <w:rPr>
                                <w:b/>
                                <w:color w:val="EAEAE0" w:themeColor="accent4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EAEAE0" w:themeColor="accent4" w:themeTint="33"/>
                                <w:sz w:val="36"/>
                                <w:szCs w:val="36"/>
                              </w:rPr>
                              <w:t>Bean and smoked meat soup, served with sour cream.</w:t>
                            </w:r>
                          </w:p>
                          <w:p w14:paraId="35854CFC" w14:textId="77777777" w:rsidR="0066356F" w:rsidRPr="0072238C" w:rsidRDefault="0066356F" w:rsidP="009B1D0C">
                            <w:pPr>
                              <w:rPr>
                                <w:b/>
                                <w:color w:val="EAEAE0" w:themeColor="accent4" w:themeTint="33"/>
                                <w:sz w:val="36"/>
                                <w:szCs w:val="36"/>
                              </w:rPr>
                            </w:pPr>
                          </w:p>
                          <w:p w14:paraId="7A9B5E80" w14:textId="77777777" w:rsidR="0066356F" w:rsidRPr="0072238C" w:rsidRDefault="0066356F" w:rsidP="007223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770B7" w:themeColor="accent1" w:themeTint="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7" type="#_x0000_t202" style="position:absolute;margin-left:42pt;margin-top:43pt;width:164pt;height:707pt;z-index:25168600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" mv:complextextbox="1" filled="f" stroked="f">
                <v:textbox>
                  <w:txbxContent>
                    <w:p w14:paraId="454176D1" w14:textId="77777777" w:rsidR="0066356F" w:rsidRDefault="0066356F" w:rsidP="0072238C">
                      <w:pPr>
                        <w:jc w:val="both"/>
                        <w:rPr>
                          <w:b/>
                          <w:color w:val="C1C1D6" w:themeColor="accent3" w:themeTint="66"/>
                          <w:sz w:val="40"/>
                          <w:szCs w:val="40"/>
                        </w:rPr>
                      </w:pPr>
                    </w:p>
                    <w:p w14:paraId="01ADF53B" w14:textId="628CD11F" w:rsidR="0066356F" w:rsidRDefault="0066356F" w:rsidP="0072238C">
                      <w:pPr>
                        <w:jc w:val="both"/>
                        <w:rPr>
                          <w:b/>
                          <w:color w:val="C1C1D6" w:themeColor="accent3" w:themeTint="66"/>
                          <w:sz w:val="40"/>
                          <w:szCs w:val="40"/>
                        </w:rPr>
                      </w:pPr>
                      <w:r w:rsidRPr="003D3A70">
                        <w:rPr>
                          <w:b/>
                          <w:color w:val="C1C1D6" w:themeColor="accent3" w:themeTint="66"/>
                          <w:sz w:val="40"/>
                          <w:szCs w:val="40"/>
                        </w:rPr>
                        <w:t>CIORBA</w:t>
                      </w:r>
                    </w:p>
                    <w:p w14:paraId="626628FF" w14:textId="77777777" w:rsidR="0066356F" w:rsidRDefault="0066356F" w:rsidP="009B1D0C">
                      <w:pPr>
                        <w:rPr>
                          <w:b/>
                          <w:i/>
                          <w:color w:val="C1C1D6" w:themeColor="accent3" w:themeTint="66"/>
                          <w:sz w:val="36"/>
                          <w:szCs w:val="36"/>
                        </w:rPr>
                      </w:pPr>
                      <w:r w:rsidRPr="00E21438">
                        <w:rPr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>The traditional Romanian sour soup</w:t>
                      </w:r>
                      <w:r>
                        <w:rPr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 xml:space="preserve">, usually soured with </w:t>
                      </w:r>
                      <w:proofErr w:type="gramStart"/>
                      <w:r>
                        <w:rPr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>a natural</w:t>
                      </w:r>
                      <w:proofErr w:type="gramEnd"/>
                      <w:r>
                        <w:rPr>
                          <w:b/>
                          <w:color w:val="C1C1D6" w:themeColor="accent3" w:themeTint="66"/>
                          <w:sz w:val="36"/>
                          <w:szCs w:val="36"/>
                        </w:rPr>
                        <w:t xml:space="preserve"> fermented wheat bran, called </w:t>
                      </w:r>
                      <w:proofErr w:type="spellStart"/>
                      <w:r w:rsidRPr="0072238C">
                        <w:rPr>
                          <w:b/>
                          <w:i/>
                          <w:color w:val="C1C1D6" w:themeColor="accent3" w:themeTint="66"/>
                          <w:sz w:val="36"/>
                          <w:szCs w:val="36"/>
                        </w:rPr>
                        <w:t>borsh</w:t>
                      </w:r>
                      <w:proofErr w:type="spellEnd"/>
                      <w:r>
                        <w:rPr>
                          <w:b/>
                          <w:i/>
                          <w:color w:val="C1C1D6" w:themeColor="accent3" w:themeTint="66"/>
                          <w:sz w:val="36"/>
                          <w:szCs w:val="36"/>
                        </w:rPr>
                        <w:t>.</w:t>
                      </w:r>
                    </w:p>
                    <w:p w14:paraId="4F3F7E75" w14:textId="043F9B8D" w:rsidR="0066356F" w:rsidRDefault="0066356F" w:rsidP="009B1D0C">
                      <w:pPr>
                        <w:rPr>
                          <w:b/>
                          <w:i/>
                          <w:color w:val="C1C1D6" w:themeColor="accent3" w:themeTint="6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C1C1D6" w:themeColor="accent3" w:themeTint="66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B7808A3" w14:textId="77777777" w:rsidR="0066356F" w:rsidRDefault="0066356F" w:rsidP="009B1D0C">
                      <w:pPr>
                        <w:rPr>
                          <w:b/>
                          <w:color w:val="C1C1D6" w:themeColor="accent3" w:themeTint="66"/>
                          <w:sz w:val="36"/>
                          <w:szCs w:val="36"/>
                        </w:rPr>
                      </w:pPr>
                    </w:p>
                    <w:p w14:paraId="08DBB59F" w14:textId="6FD34B62" w:rsidR="0066356F" w:rsidRPr="0072238C" w:rsidRDefault="0066356F" w:rsidP="009B1D0C">
                      <w:pPr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</w:pPr>
                      <w:r w:rsidRPr="0072238C"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  <w:t>CIORBA DE BURTA</w:t>
                      </w:r>
                    </w:p>
                    <w:p w14:paraId="17FFD867" w14:textId="06897550" w:rsidR="0066356F" w:rsidRPr="0072238C" w:rsidRDefault="0066356F" w:rsidP="009B1D0C">
                      <w:pPr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</w:pPr>
                      <w:r w:rsidRPr="0072238C"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  <w:t xml:space="preserve">Tripe </w:t>
                      </w:r>
                      <w:proofErr w:type="gramStart"/>
                      <w:r w:rsidRPr="0072238C"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  <w:t>soup,</w:t>
                      </w:r>
                      <w:proofErr w:type="gramEnd"/>
                      <w:r w:rsidRPr="0072238C"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  <w:t xml:space="preserve"> soured with sour cream and served with hot </w:t>
                      </w:r>
                      <w:proofErr w:type="spellStart"/>
                      <w:r w:rsidRPr="0072238C"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  <w:t>chilli</w:t>
                      </w:r>
                      <w:proofErr w:type="spellEnd"/>
                      <w:r w:rsidRPr="0072238C">
                        <w:rPr>
                          <w:b/>
                          <w:color w:val="D6D6C1" w:themeColor="accent4" w:themeTint="66"/>
                          <w:sz w:val="36"/>
                          <w:szCs w:val="36"/>
                        </w:rPr>
                        <w:t xml:space="preserve"> peppers.</w:t>
                      </w:r>
                    </w:p>
                    <w:p w14:paraId="173F2CB1" w14:textId="77777777" w:rsidR="0066356F" w:rsidRDefault="0066356F" w:rsidP="009B1D0C">
                      <w:pPr>
                        <w:rPr>
                          <w:b/>
                          <w:color w:val="FDE8D1" w:themeColor="accent5" w:themeTint="33"/>
                          <w:sz w:val="36"/>
                          <w:szCs w:val="36"/>
                        </w:rPr>
                      </w:pPr>
                    </w:p>
                    <w:p w14:paraId="6DA24C2D" w14:textId="06515E4D" w:rsidR="0066356F" w:rsidRDefault="0066356F" w:rsidP="009B1D0C">
                      <w:pPr>
                        <w:rPr>
                          <w:b/>
                          <w:color w:val="EAEAE0" w:themeColor="accent4" w:themeTint="33"/>
                          <w:sz w:val="36"/>
                          <w:szCs w:val="36"/>
                        </w:rPr>
                      </w:pPr>
                      <w:r w:rsidRPr="0072238C">
                        <w:rPr>
                          <w:b/>
                          <w:color w:val="EAEAE0" w:themeColor="accent4" w:themeTint="33"/>
                          <w:sz w:val="36"/>
                          <w:szCs w:val="36"/>
                        </w:rPr>
                        <w:t>CIORBA DE FASOLE CU AFUMATURA</w:t>
                      </w:r>
                    </w:p>
                    <w:p w14:paraId="55E73C62" w14:textId="7932A447" w:rsidR="0066356F" w:rsidRDefault="0066356F" w:rsidP="009B1D0C">
                      <w:pPr>
                        <w:rPr>
                          <w:b/>
                          <w:color w:val="EAEAE0" w:themeColor="accent4" w:themeTint="33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EAEAE0" w:themeColor="accent4" w:themeTint="33"/>
                          <w:sz w:val="36"/>
                          <w:szCs w:val="36"/>
                        </w:rPr>
                        <w:t>Bean and smoked meat soup, served with sour cream.</w:t>
                      </w:r>
                    </w:p>
                    <w:p w14:paraId="35854CFC" w14:textId="77777777" w:rsidR="0066356F" w:rsidRPr="0072238C" w:rsidRDefault="0066356F" w:rsidP="009B1D0C">
                      <w:pPr>
                        <w:rPr>
                          <w:b/>
                          <w:color w:val="EAEAE0" w:themeColor="accent4" w:themeTint="33"/>
                          <w:sz w:val="36"/>
                          <w:szCs w:val="36"/>
                        </w:rPr>
                      </w:pPr>
                    </w:p>
                    <w:p w14:paraId="7A9B5E80" w14:textId="77777777" w:rsidR="0066356F" w:rsidRPr="0072238C" w:rsidRDefault="0066356F" w:rsidP="0072238C">
                      <w:pPr>
                        <w:rPr>
                          <w:rFonts w:ascii="Times New Roman" w:hAnsi="Times New Roman" w:cs="Times New Roman"/>
                          <w:b/>
                          <w:color w:val="B770B7" w:themeColor="accent1" w:themeTint="99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653BD3E" wp14:editId="694BD46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240280" cy="9144000"/>
                <wp:effectExtent l="0" t="0" r="0" b="0"/>
                <wp:wrapNone/>
                <wp:docPr id="2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9144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0F1A5F" w14:textId="42C4B8F4" w:rsidR="0066356F" w:rsidRPr="003D3A70" w:rsidRDefault="0066356F" w:rsidP="009317BA">
                            <w:pPr>
                              <w:pStyle w:val="Symbol"/>
                              <w:rPr>
                                <w:color w:val="C1C1D6" w:themeColor="accent3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8" style="position:absolute;margin-left:36pt;margin-top:36pt;width:176.4pt;height:10in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" fillcolor="#669 [3206]" stroked="f" strokecolor="#4a7ebb" strokeweight="1.5pt">
                <v:shadow opacity="22938f" mv:blur="38100f" offset="0,2pt"/>
                <v:textbox inset=",7.2pt,,7.2pt">
                  <w:txbxContent>
                    <w:p w14:paraId="7F0F1A5F" w14:textId="42C4B8F4" w:rsidR="0066356F" w:rsidRPr="003D3A70" w:rsidRDefault="0066356F" w:rsidP="009317BA">
                      <w:pPr>
                        <w:pStyle w:val="Symbol"/>
                        <w:rPr>
                          <w:color w:val="C1C1D6" w:themeColor="accent3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3BB7">
        <w:br w:type="page"/>
      </w:r>
      <w:r w:rsidR="0048048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317" behindDoc="0" locked="0" layoutInCell="1" allowOverlap="1" wp14:anchorId="649C8DCA" wp14:editId="62B44F7E">
                <wp:simplePos x="0" y="0"/>
                <wp:positionH relativeFrom="page">
                  <wp:posOffset>2933700</wp:posOffset>
                </wp:positionH>
                <wp:positionV relativeFrom="page">
                  <wp:posOffset>5753100</wp:posOffset>
                </wp:positionV>
                <wp:extent cx="4254500" cy="3568700"/>
                <wp:effectExtent l="0" t="0" r="0" b="12700"/>
                <wp:wrapThrough wrapText="bothSides">
                  <wp:wrapPolygon edited="0">
                    <wp:start x="129" y="0"/>
                    <wp:lineTo x="129" y="21523"/>
                    <wp:lineTo x="21278" y="21523"/>
                    <wp:lineTo x="21278" y="0"/>
                    <wp:lineTo x="129" y="0"/>
                  </wp:wrapPolygon>
                </wp:wrapThrough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60E9" w14:textId="7176C997" w:rsidR="0066356F" w:rsidRDefault="0066356F">
                            <w:pPr>
                              <w:rPr>
                                <w:b/>
                                <w:color w:val="D9D9D9" w:themeColor="background1" w:themeShade="D9"/>
                                <w:sz w:val="40"/>
                                <w:szCs w:val="40"/>
                              </w:rPr>
                            </w:pPr>
                            <w:r w:rsidRPr="0048048E">
                              <w:rPr>
                                <w:b/>
                                <w:color w:val="D9D9D9" w:themeColor="background1" w:themeShade="D9"/>
                                <w:sz w:val="40"/>
                                <w:szCs w:val="40"/>
                              </w:rPr>
                              <w:t>SARAMURA</w:t>
                            </w:r>
                          </w:p>
                          <w:p w14:paraId="75208B01" w14:textId="55C07945" w:rsidR="0066356F" w:rsidRPr="0048048E" w:rsidRDefault="0066356F" w:rsidP="0048048E">
                            <w:pPr>
                              <w:jc w:val="both"/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A traditional Romanian dish, generally based on different kinds of fish.</w:t>
                            </w:r>
                            <w:proofErr w:type="gramEnd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 Recipes vary greatly, the </w:t>
                            </w:r>
                            <w:proofErr w:type="spellStart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coomon</w:t>
                            </w:r>
                            <w:proofErr w:type="spellEnd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 part being the fish meat, grilled on a salt bed, and then soaked, </w:t>
                            </w:r>
                            <w:proofErr w:type="spellStart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spinkled</w:t>
                            </w:r>
                            <w:proofErr w:type="spellEnd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 and boiled in brine sauce (a mixture of hot water and salt). Most of the times, </w:t>
                            </w:r>
                            <w:proofErr w:type="spellStart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saramura</w:t>
                            </w:r>
                            <w:proofErr w:type="spellEnd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 is served alongside polenta (</w:t>
                            </w:r>
                            <w:proofErr w:type="spellStart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mamaliga</w:t>
                            </w:r>
                            <w:proofErr w:type="spellEnd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) and baked hot </w:t>
                            </w:r>
                            <w:proofErr w:type="spellStart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>chilli</w:t>
                            </w:r>
                            <w:proofErr w:type="spellEnd"/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:szCs w:val="36"/>
                              </w:rPr>
                              <w:t xml:space="preserve"> peppers.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9" type="#_x0000_t202" style="position:absolute;margin-left:231pt;margin-top:453pt;width:335pt;height:281pt;z-index:25169931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0cFtYCAAAh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" mv:complextextbox="1" filled="f" stroked="f">
                <v:textbox>
                  <w:txbxContent>
                    <w:p w14:paraId="2AD560E9" w14:textId="7176C997" w:rsidR="0066356F" w:rsidRDefault="0066356F">
                      <w:pPr>
                        <w:rPr>
                          <w:b/>
                          <w:color w:val="D9D9D9" w:themeColor="background1" w:themeShade="D9"/>
                          <w:sz w:val="40"/>
                          <w:szCs w:val="40"/>
                        </w:rPr>
                      </w:pPr>
                      <w:r w:rsidRPr="0048048E">
                        <w:rPr>
                          <w:b/>
                          <w:color w:val="D9D9D9" w:themeColor="background1" w:themeShade="D9"/>
                          <w:sz w:val="40"/>
                          <w:szCs w:val="40"/>
                        </w:rPr>
                        <w:t>SARAMURA</w:t>
                      </w:r>
                    </w:p>
                    <w:p w14:paraId="75208B01" w14:textId="55C07945" w:rsidR="0066356F" w:rsidRPr="0048048E" w:rsidRDefault="0066356F" w:rsidP="0048048E">
                      <w:pPr>
                        <w:jc w:val="both"/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>A traditional Romanian dish, generally based on different kinds of fish.</w:t>
                      </w:r>
                      <w:proofErr w:type="gramEnd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 xml:space="preserve"> Recipes vary greatly, the </w:t>
                      </w:r>
                      <w:proofErr w:type="spellStart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>coomon</w:t>
                      </w:r>
                      <w:proofErr w:type="spellEnd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 xml:space="preserve"> part being the fish meat, grilled on a salt bed, and then soaked, </w:t>
                      </w:r>
                      <w:proofErr w:type="spellStart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>spinkled</w:t>
                      </w:r>
                      <w:proofErr w:type="spellEnd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 xml:space="preserve"> and boiled in brine sauce (a mixture of hot water and salt). Most of the times, </w:t>
                      </w:r>
                      <w:proofErr w:type="spellStart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>saramura</w:t>
                      </w:r>
                      <w:proofErr w:type="spellEnd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 xml:space="preserve"> is served alongside polenta (</w:t>
                      </w:r>
                      <w:proofErr w:type="spellStart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>mamaliga</w:t>
                      </w:r>
                      <w:proofErr w:type="spellEnd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 xml:space="preserve">) and baked hot </w:t>
                      </w:r>
                      <w:proofErr w:type="spellStart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>chilli</w:t>
                      </w:r>
                      <w:proofErr w:type="spellEnd"/>
                      <w:r>
                        <w:rPr>
                          <w:b/>
                          <w:color w:val="D9D9D9" w:themeColor="background1" w:themeShade="D9"/>
                          <w:sz w:val="36"/>
                          <w:szCs w:val="36"/>
                        </w:rPr>
                        <w:t xml:space="preserve"> peppers.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8048E">
        <w:rPr>
          <w:noProof/>
        </w:rPr>
        <w:drawing>
          <wp:anchor distT="0" distB="0" distL="114300" distR="114300" simplePos="0" relativeHeight="251698293" behindDoc="0" locked="0" layoutInCell="1" allowOverlap="1" wp14:anchorId="413C7DE8" wp14:editId="2B58D6AF">
            <wp:simplePos x="0" y="0"/>
            <wp:positionH relativeFrom="page">
              <wp:posOffset>568960</wp:posOffset>
            </wp:positionH>
            <wp:positionV relativeFrom="page">
              <wp:posOffset>7481570</wp:posOffset>
            </wp:positionV>
            <wp:extent cx="2219960" cy="1941195"/>
            <wp:effectExtent l="0" t="0" r="0" b="0"/>
            <wp:wrapThrough wrapText="bothSides">
              <wp:wrapPolygon edited="0">
                <wp:start x="0" y="0"/>
                <wp:lineTo x="0" y="21197"/>
                <wp:lineTo x="21254" y="21197"/>
                <wp:lineTo x="21254" y="0"/>
                <wp:lineTo x="0" y="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48E">
        <w:rPr>
          <w:noProof/>
        </w:rPr>
        <mc:AlternateContent>
          <mc:Choice Requires="wps">
            <w:drawing>
              <wp:anchor distT="0" distB="0" distL="114300" distR="114300" simplePos="0" relativeHeight="251697269" behindDoc="0" locked="0" layoutInCell="1" allowOverlap="1" wp14:anchorId="2A78E97F" wp14:editId="56F3871C">
                <wp:simplePos x="0" y="0"/>
                <wp:positionH relativeFrom="page">
                  <wp:posOffset>457200</wp:posOffset>
                </wp:positionH>
                <wp:positionV relativeFrom="page">
                  <wp:posOffset>7289800</wp:posOffset>
                </wp:positionV>
                <wp:extent cx="2400300" cy="2311400"/>
                <wp:effectExtent l="0" t="0" r="12700" b="0"/>
                <wp:wrapNone/>
                <wp:docPr id="9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311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7F480" w14:textId="77777777" w:rsidR="0066356F" w:rsidRPr="00A26256" w:rsidRDefault="0066356F" w:rsidP="0048048E">
                            <w:pPr>
                              <w:pStyle w:val="Symbol"/>
                              <w:rPr>
                                <w:color w:val="CF9FCF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0" style="position:absolute;margin-left:36pt;margin-top:574pt;width:189pt;height:182pt;z-index:251697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" fillcolor="#636 [3204]" stroked="f" strokecolor="#4a7ebb" strokeweight="1.5pt">
                <v:shadow opacity="22938f" mv:blur="38100f" offset="0,2pt"/>
                <v:textbox inset="14.4pt,7.2pt,,7.2pt">
                  <w:txbxContent>
                    <w:p w14:paraId="64B7F480" w14:textId="77777777" w:rsidR="0066356F" w:rsidRPr="00A26256" w:rsidRDefault="0066356F" w:rsidP="0048048E">
                      <w:pPr>
                        <w:pStyle w:val="Symbol"/>
                        <w:rPr>
                          <w:color w:val="CF9FCF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8048E">
        <w:rPr>
          <w:noProof/>
        </w:rPr>
        <mc:AlternateContent>
          <mc:Choice Requires="wps">
            <w:drawing>
              <wp:anchor distT="0" distB="0" distL="114300" distR="114300" simplePos="0" relativeHeight="251695221" behindDoc="0" locked="0" layoutInCell="1" allowOverlap="1" wp14:anchorId="6572B78E" wp14:editId="71A9A464">
                <wp:simplePos x="0" y="0"/>
                <wp:positionH relativeFrom="page">
                  <wp:posOffset>2788920</wp:posOffset>
                </wp:positionH>
                <wp:positionV relativeFrom="page">
                  <wp:posOffset>5448300</wp:posOffset>
                </wp:positionV>
                <wp:extent cx="4526280" cy="4155440"/>
                <wp:effectExtent l="0" t="0" r="0" b="10160"/>
                <wp:wrapNone/>
                <wp:docPr id="8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6280" cy="4155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1AD349" w14:textId="77777777" w:rsidR="0066356F" w:rsidRPr="00A26256" w:rsidRDefault="0066356F" w:rsidP="0004064D">
                            <w:pPr>
                              <w:pStyle w:val="Symbol"/>
                              <w:rPr>
                                <w:color w:val="CF9FCF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219.6pt;margin-top:429pt;width:356.4pt;height:327.2pt;z-index:251695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" fillcolor="#636 [3204]" stroked="f" strokecolor="#4a7ebb" strokeweight="1.5pt">
                <v:shadow opacity="22938f" mv:blur="38100f" offset="0,2pt"/>
                <v:textbox inset="14.4pt,7.2pt,,7.2pt">
                  <w:txbxContent>
                    <w:p w14:paraId="271AD349" w14:textId="77777777" w:rsidR="0066356F" w:rsidRPr="00A26256" w:rsidRDefault="0066356F" w:rsidP="0004064D">
                      <w:pPr>
                        <w:pStyle w:val="Symbol"/>
                        <w:rPr>
                          <w:color w:val="CF9FCF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8048E"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6D2E4DE5" wp14:editId="0FD4AF87">
                <wp:simplePos x="0" y="0"/>
                <wp:positionH relativeFrom="page">
                  <wp:posOffset>2788920</wp:posOffset>
                </wp:positionH>
                <wp:positionV relativeFrom="page">
                  <wp:posOffset>3848100</wp:posOffset>
                </wp:positionV>
                <wp:extent cx="4526280" cy="4206240"/>
                <wp:effectExtent l="0" t="0" r="20320" b="10160"/>
                <wp:wrapTight wrapText="bothSides">
                  <wp:wrapPolygon edited="0">
                    <wp:start x="0" y="0"/>
                    <wp:lineTo x="0" y="21522"/>
                    <wp:lineTo x="21576" y="21522"/>
                    <wp:lineTo x="21576" y="0"/>
                    <wp:lineTo x="0" y="0"/>
                  </wp:wrapPolygon>
                </wp:wrapTight>
                <wp:docPr id="2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75D47A" w14:textId="58DAE72A" w:rsidR="0066356F" w:rsidRDefault="0066356F" w:rsidP="0004064D">
                            <w:pPr>
                              <w:pStyle w:val="BodyText"/>
                              <w:ind w:left="1440" w:firstLine="720"/>
                              <w:rPr>
                                <w:b/>
                                <w:color w:val="4C264C" w:themeColor="accent1" w:themeShade="BF"/>
                                <w:sz w:val="32"/>
                                <w:szCs w:val="32"/>
                              </w:rPr>
                            </w:pPr>
                            <w:r w:rsidRPr="00D03CC2">
                              <w:rPr>
                                <w:b/>
                                <w:color w:val="4C264C" w:themeColor="accent1" w:themeShade="BF"/>
                                <w:sz w:val="32"/>
                                <w:szCs w:val="32"/>
                              </w:rPr>
                              <w:t>ARDEI UMPLUTI</w:t>
                            </w:r>
                          </w:p>
                          <w:p w14:paraId="60E31185" w14:textId="7E44F1DD" w:rsidR="0066356F" w:rsidRPr="00D03CC2" w:rsidRDefault="0066356F" w:rsidP="0004064D">
                            <w:pPr>
                              <w:pStyle w:val="BodyText"/>
                              <w:jc w:val="both"/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Bell peppers, stuffed with ground pork meat, rice, onion and other vegetables. They are usually served with sour cream.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2" type="#_x0000_t202" style="position:absolute;margin-left:219.6pt;margin-top:303pt;width:356.4pt;height:331.2pt;z-index:251658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" mv:complextextbox="1" filled="f" stroked="f">
                <v:textbox inset="0,0,0,0">
                  <w:txbxContent>
                    <w:p w14:paraId="7175D47A" w14:textId="58DAE72A" w:rsidR="0066356F" w:rsidRDefault="0066356F" w:rsidP="0004064D">
                      <w:pPr>
                        <w:pStyle w:val="BodyText"/>
                        <w:ind w:left="1440" w:firstLine="720"/>
                        <w:rPr>
                          <w:b/>
                          <w:color w:val="4C264C" w:themeColor="accent1" w:themeShade="BF"/>
                          <w:sz w:val="32"/>
                          <w:szCs w:val="32"/>
                        </w:rPr>
                      </w:pPr>
                      <w:r w:rsidRPr="00D03CC2">
                        <w:rPr>
                          <w:b/>
                          <w:color w:val="4C264C" w:themeColor="accent1" w:themeShade="BF"/>
                          <w:sz w:val="32"/>
                          <w:szCs w:val="32"/>
                        </w:rPr>
                        <w:t>ARDEI UMPLUTI</w:t>
                      </w:r>
                    </w:p>
                    <w:p w14:paraId="60E31185" w14:textId="7E44F1DD" w:rsidR="0066356F" w:rsidRPr="00D03CC2" w:rsidRDefault="0066356F" w:rsidP="0004064D">
                      <w:pPr>
                        <w:pStyle w:val="BodyText"/>
                        <w:jc w:val="both"/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Bell peppers, stuffed with ground pork meat, rice, onion and other vegetables. They are usually served with sour cream.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8048E">
        <w:rPr>
          <w:noProof/>
        </w:rPr>
        <w:drawing>
          <wp:anchor distT="0" distB="0" distL="114300" distR="114300" simplePos="0" relativeHeight="251693173" behindDoc="0" locked="0" layoutInCell="1" allowOverlap="1" wp14:anchorId="3F7FC466" wp14:editId="1014FA58">
            <wp:simplePos x="0" y="0"/>
            <wp:positionH relativeFrom="page">
              <wp:posOffset>2788920</wp:posOffset>
            </wp:positionH>
            <wp:positionV relativeFrom="page">
              <wp:posOffset>863600</wp:posOffset>
            </wp:positionV>
            <wp:extent cx="4526280" cy="2743200"/>
            <wp:effectExtent l="0" t="0" r="0" b="0"/>
            <wp:wrapThrough wrapText="bothSides">
              <wp:wrapPolygon edited="0">
                <wp:start x="0" y="0"/>
                <wp:lineTo x="0" y="21400"/>
                <wp:lineTo x="21455" y="21400"/>
                <wp:lineTo x="21455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Farshirovannyi_peretz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48E">
        <w:rPr>
          <w:noProof/>
        </w:rPr>
        <w:drawing>
          <wp:anchor distT="0" distB="0" distL="114300" distR="114300" simplePos="0" relativeHeight="251692149" behindDoc="0" locked="0" layoutInCell="1" allowOverlap="1" wp14:anchorId="545D6FC1" wp14:editId="343FD682">
            <wp:simplePos x="0" y="0"/>
            <wp:positionH relativeFrom="page">
              <wp:posOffset>457200</wp:posOffset>
            </wp:positionH>
            <wp:positionV relativeFrom="page">
              <wp:posOffset>863600</wp:posOffset>
            </wp:positionV>
            <wp:extent cx="2194560" cy="2743200"/>
            <wp:effectExtent l="0" t="0" r="0" b="0"/>
            <wp:wrapThrough wrapText="bothSides">
              <wp:wrapPolygon edited="0">
                <wp:start x="0" y="0"/>
                <wp:lineTo x="0" y="21400"/>
                <wp:lineTo x="21250" y="21400"/>
                <wp:lineTo x="21250" y="0"/>
                <wp:lineTo x="0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lash-sm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48E"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2511D825" wp14:editId="7F9C8FA6">
                <wp:simplePos x="0" y="0"/>
                <wp:positionH relativeFrom="page">
                  <wp:posOffset>457200</wp:posOffset>
                </wp:positionH>
                <wp:positionV relativeFrom="page">
                  <wp:posOffset>3848100</wp:posOffset>
                </wp:positionV>
                <wp:extent cx="2194560" cy="4206240"/>
                <wp:effectExtent l="0" t="0" r="15240" b="10160"/>
                <wp:wrapTight wrapText="bothSides">
                  <wp:wrapPolygon edited="0">
                    <wp:start x="0" y="0"/>
                    <wp:lineTo x="0" y="21522"/>
                    <wp:lineTo x="21500" y="21522"/>
                    <wp:lineTo x="21500" y="0"/>
                    <wp:lineTo x="0" y="0"/>
                  </wp:wrapPolygon>
                </wp:wrapTight>
                <wp:docPr id="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BFC2BA" w14:textId="3B9EDEEC" w:rsidR="0066356F" w:rsidRPr="004C5EA9" w:rsidRDefault="0066356F" w:rsidP="009317BA">
                            <w:pPr>
                              <w:pStyle w:val="BodyText"/>
                              <w:rPr>
                                <w:b/>
                                <w:color w:val="4C264C" w:themeColor="accent1" w:themeShade="BF"/>
                                <w:sz w:val="32"/>
                                <w:szCs w:val="32"/>
                              </w:rPr>
                            </w:pPr>
                            <w:r w:rsidRPr="004C5EA9">
                              <w:rPr>
                                <w:b/>
                                <w:color w:val="4C264C" w:themeColor="accent1" w:themeShade="BF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4C264C" w:themeColor="accent1" w:themeShade="BF"/>
                                <w:sz w:val="32"/>
                                <w:szCs w:val="32"/>
                              </w:rPr>
                              <w:t>OULASH</w:t>
                            </w:r>
                          </w:p>
                          <w:p w14:paraId="217253EA" w14:textId="126942AB" w:rsidR="0066356F" w:rsidRPr="004C5EA9" w:rsidRDefault="0066356F" w:rsidP="004C5EA9">
                            <w:pPr>
                              <w:pStyle w:val="BodyText"/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4C5EA9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A stew of meat, noodles and vegetables, seasoned with paprika and other spices.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Originating from Hungary, the goulash is m</w:t>
                            </w:r>
                            <w:r w:rsidRPr="004C5EA9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ost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of the times </w:t>
                            </w:r>
                            <w:r w:rsidRPr="004C5EA9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served peppery, with </w:t>
                            </w:r>
                            <w:proofErr w:type="spellStart"/>
                            <w:r w:rsidRPr="004C5EA9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chilli</w:t>
                            </w:r>
                            <w:proofErr w:type="spellEnd"/>
                            <w:r w:rsidRPr="004C5EA9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peppers pulp.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43" type="#_x0000_t202" style="position:absolute;margin-left:36pt;margin-top:303pt;width:172.8pt;height:331.2pt;z-index:251658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" mv:complextextbox="1" filled="f" stroked="f">
                <v:textbox inset="0,0,0,0">
                  <w:txbxContent>
                    <w:p w14:paraId="7FBFC2BA" w14:textId="3B9EDEEC" w:rsidR="0066356F" w:rsidRPr="004C5EA9" w:rsidRDefault="0066356F" w:rsidP="009317BA">
                      <w:pPr>
                        <w:pStyle w:val="BodyText"/>
                        <w:rPr>
                          <w:b/>
                          <w:color w:val="4C264C" w:themeColor="accent1" w:themeShade="BF"/>
                          <w:sz w:val="32"/>
                          <w:szCs w:val="32"/>
                        </w:rPr>
                      </w:pPr>
                      <w:r w:rsidRPr="004C5EA9">
                        <w:rPr>
                          <w:b/>
                          <w:color w:val="4C264C" w:themeColor="accent1" w:themeShade="BF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color w:val="4C264C" w:themeColor="accent1" w:themeShade="BF"/>
                          <w:sz w:val="32"/>
                          <w:szCs w:val="32"/>
                        </w:rPr>
                        <w:t>OULASH</w:t>
                      </w:r>
                    </w:p>
                    <w:p w14:paraId="217253EA" w14:textId="126942AB" w:rsidR="0066356F" w:rsidRPr="004C5EA9" w:rsidRDefault="0066356F" w:rsidP="004C5EA9">
                      <w:pPr>
                        <w:pStyle w:val="BodyText"/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4C5EA9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A stew of meat, noodles and vegetables, seasoned with paprika and other spices.</w:t>
                      </w:r>
                      <w:r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Originating from Hungary, the goulash is m</w:t>
                      </w:r>
                      <w:r w:rsidRPr="004C5EA9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ost </w:t>
                      </w:r>
                      <w:r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of the times </w:t>
                      </w:r>
                      <w:r w:rsidRPr="004C5EA9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served peppery, with </w:t>
                      </w:r>
                      <w:proofErr w:type="spellStart"/>
                      <w:r w:rsidRPr="004C5EA9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chilli</w:t>
                      </w:r>
                      <w:proofErr w:type="spellEnd"/>
                      <w:r w:rsidRPr="004C5EA9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peppers pulp.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8048E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79ACF15" wp14:editId="00B6CB29">
                <wp:simplePos x="0" y="0"/>
                <wp:positionH relativeFrom="page">
                  <wp:posOffset>2788920</wp:posOffset>
                </wp:positionH>
                <wp:positionV relativeFrom="page">
                  <wp:posOffset>469900</wp:posOffset>
                </wp:positionV>
                <wp:extent cx="219456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250" y="19200"/>
                    <wp:lineTo x="21250" y="0"/>
                    <wp:lineTo x="0" y="0"/>
                  </wp:wrapPolygon>
                </wp:wrapTight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8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19.6pt;margin-top:37pt;width:172.8pt;height:18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" fillcolor="#996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48048E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56CC8A7" wp14:editId="2F23851F">
                <wp:simplePos x="0" y="0"/>
                <wp:positionH relativeFrom="page">
                  <wp:posOffset>457200</wp:posOffset>
                </wp:positionH>
                <wp:positionV relativeFrom="page">
                  <wp:posOffset>469900</wp:posOffset>
                </wp:positionV>
                <wp:extent cx="219456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250" y="19200"/>
                    <wp:lineTo x="21250" y="0"/>
                    <wp:lineTo x="0" y="0"/>
                  </wp:wrapPolygon>
                </wp:wrapTight>
                <wp:docPr id="1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6pt;margin-top:37pt;width:172.8pt;height:18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" fillcolor="#636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48048E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0565EDC" wp14:editId="7A13CEF4">
                <wp:simplePos x="0" y="0"/>
                <wp:positionH relativeFrom="page">
                  <wp:posOffset>5120640</wp:posOffset>
                </wp:positionH>
                <wp:positionV relativeFrom="page">
                  <wp:posOffset>469900</wp:posOffset>
                </wp:positionV>
                <wp:extent cx="219456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250" y="19200"/>
                    <wp:lineTo x="21250" y="0"/>
                    <wp:lineTo x="0" y="0"/>
                  </wp:wrapPolygon>
                </wp:wrapTight>
                <wp:docPr id="1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03.2pt;margin-top:37pt;width:172.8pt;height:18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" fillcolor="#669 [3206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7E3BB7">
        <w:br w:type="page"/>
      </w:r>
      <w:r w:rsidR="00AA66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612A861" wp14:editId="3760DE3C">
                <wp:simplePos x="0" y="0"/>
                <wp:positionH relativeFrom="page">
                  <wp:posOffset>2803525</wp:posOffset>
                </wp:positionH>
                <wp:positionV relativeFrom="page">
                  <wp:posOffset>7882255</wp:posOffset>
                </wp:positionV>
                <wp:extent cx="4511675" cy="2057612"/>
                <wp:effectExtent l="0" t="0" r="9525" b="0"/>
                <wp:wrapTight wrapText="bothSides">
                  <wp:wrapPolygon edited="0">
                    <wp:start x="0" y="0"/>
                    <wp:lineTo x="0" y="21333"/>
                    <wp:lineTo x="21524" y="21333"/>
                    <wp:lineTo x="21524" y="0"/>
                    <wp:lineTo x="0" y="0"/>
                  </wp:wrapPolygon>
                </wp:wrapTight>
                <wp:docPr id="1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2057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269C74" w14:textId="583376AD" w:rsidR="0066356F" w:rsidRPr="00C53146" w:rsidRDefault="0066356F" w:rsidP="00713735">
                            <w:pPr>
                              <w:pStyle w:val="BodyText"/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</w:pPr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  <w:t>SALAM DE BISCUITI</w:t>
                            </w:r>
                          </w:p>
                          <w:p w14:paraId="23142DF3" w14:textId="33FE792F" w:rsidR="0066356F" w:rsidRPr="00C53146" w:rsidRDefault="0066356F" w:rsidP="00713735">
                            <w:pPr>
                              <w:pStyle w:val="BodyText"/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</w:pPr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 xml:space="preserve">Literally translated as “biscuits salami”, this is made with cocoa, biscuits, rum and Turkish delight. Its </w:t>
                            </w:r>
                            <w:proofErr w:type="spellStart"/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cilindric</w:t>
                            </w:r>
                            <w:proofErr w:type="spellEnd"/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 xml:space="preserve"> shape resembles a sausage, hence the name.</w:t>
                            </w:r>
                          </w:p>
                          <w:p w14:paraId="6DF5D94A" w14:textId="1E8B5932" w:rsidR="0066356F" w:rsidRDefault="0066356F" w:rsidP="009317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44" type="#_x0000_t202" style="position:absolute;margin-left:220.75pt;margin-top:620.65pt;width:355.25pt;height:162pt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" mv:complextextbox="1" filled="f" stroked="f">
                <v:textbox inset="0,,0">
                  <w:txbxContent>
                    <w:p w14:paraId="66269C74" w14:textId="583376AD" w:rsidR="0066356F" w:rsidRPr="00C53146" w:rsidRDefault="0066356F" w:rsidP="00713735">
                      <w:pPr>
                        <w:pStyle w:val="BodyText"/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</w:pPr>
                      <w:r w:rsidRPr="00C53146"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  <w:t>SALAM DE BISCUITI</w:t>
                      </w:r>
                    </w:p>
                    <w:p w14:paraId="23142DF3" w14:textId="33FE792F" w:rsidR="0066356F" w:rsidRPr="00C53146" w:rsidRDefault="0066356F" w:rsidP="00713735">
                      <w:pPr>
                        <w:pStyle w:val="BodyText"/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</w:pPr>
                      <w:r w:rsidRPr="00C53146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 xml:space="preserve">Literally translated as “biscuits salami”, this is made with cocoa, biscuits, rum and Turkish delight. Its </w:t>
                      </w:r>
                      <w:proofErr w:type="spellStart"/>
                      <w:r w:rsidRPr="00C53146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cilindric</w:t>
                      </w:r>
                      <w:proofErr w:type="spellEnd"/>
                      <w:r w:rsidRPr="00C53146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 xml:space="preserve"> shape resembles a sausage, hence the name.</w:t>
                      </w:r>
                    </w:p>
                    <w:p w14:paraId="6DF5D94A" w14:textId="1E8B5932" w:rsidR="0066356F" w:rsidRDefault="0066356F" w:rsidP="009317BA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A6696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1F49B62B" wp14:editId="36289A61">
                <wp:simplePos x="0" y="0"/>
                <wp:positionH relativeFrom="page">
                  <wp:posOffset>2803525</wp:posOffset>
                </wp:positionH>
                <wp:positionV relativeFrom="page">
                  <wp:posOffset>6014720</wp:posOffset>
                </wp:positionV>
                <wp:extent cx="4511675" cy="1867535"/>
                <wp:effectExtent l="0" t="0" r="9525" b="12065"/>
                <wp:wrapTight wrapText="bothSides">
                  <wp:wrapPolygon edited="0">
                    <wp:start x="0" y="0"/>
                    <wp:lineTo x="0" y="21446"/>
                    <wp:lineTo x="21524" y="21446"/>
                    <wp:lineTo x="21524" y="0"/>
                    <wp:lineTo x="0" y="0"/>
                  </wp:wrapPolygon>
                </wp:wrapTight>
                <wp:docPr id="1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86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36F34E" w14:textId="176361BB" w:rsidR="0066356F" w:rsidRPr="00C53146" w:rsidRDefault="0066356F" w:rsidP="00713735">
                            <w:pPr>
                              <w:pStyle w:val="BodyText"/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</w:pPr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  <w:t>LAPTE DE PASARE</w:t>
                            </w:r>
                          </w:p>
                          <w:p w14:paraId="7120E9D3" w14:textId="68765442" w:rsidR="0066356F" w:rsidRPr="00C53146" w:rsidRDefault="0066356F" w:rsidP="00713735">
                            <w:pPr>
                              <w:pStyle w:val="BodyText"/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</w:pPr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 xml:space="preserve">Literally translated as “bird’s milk”, this is </w:t>
                            </w:r>
                            <w:proofErr w:type="gramStart"/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a  vanilla</w:t>
                            </w:r>
                            <w:proofErr w:type="gramEnd"/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 xml:space="preserve"> custard, garnished with floating islands of whipped egg whites.</w:t>
                            </w:r>
                          </w:p>
                          <w:p w14:paraId="049BB971" w14:textId="7F7CD5F7" w:rsidR="0066356F" w:rsidRDefault="0066356F" w:rsidP="009317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45" type="#_x0000_t202" style="position:absolute;margin-left:220.75pt;margin-top:473.6pt;width:355.25pt;height:147.05pt;z-index:25165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" mv:complextextbox="1" filled="f" stroked="f">
                <v:textbox inset="0,,0">
                  <w:txbxContent>
                    <w:p w14:paraId="6236F34E" w14:textId="176361BB" w:rsidR="0066356F" w:rsidRPr="00C53146" w:rsidRDefault="0066356F" w:rsidP="00713735">
                      <w:pPr>
                        <w:pStyle w:val="BodyText"/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</w:pPr>
                      <w:r w:rsidRPr="00C53146"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  <w:t>LAPTE DE PASARE</w:t>
                      </w:r>
                    </w:p>
                    <w:p w14:paraId="7120E9D3" w14:textId="68765442" w:rsidR="0066356F" w:rsidRPr="00C53146" w:rsidRDefault="0066356F" w:rsidP="00713735">
                      <w:pPr>
                        <w:pStyle w:val="BodyText"/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</w:pPr>
                      <w:r w:rsidRPr="00C53146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 xml:space="preserve">Literally translated as “bird’s milk”, this is </w:t>
                      </w:r>
                      <w:proofErr w:type="gramStart"/>
                      <w:r w:rsidRPr="00C53146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a  vanilla</w:t>
                      </w:r>
                      <w:proofErr w:type="gramEnd"/>
                      <w:r w:rsidRPr="00C53146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 xml:space="preserve"> custard, garnished with floating islands of whipped egg whites.</w:t>
                      </w:r>
                    </w:p>
                    <w:p w14:paraId="049BB971" w14:textId="7F7CD5F7" w:rsidR="0066356F" w:rsidRDefault="0066356F" w:rsidP="009317BA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3146">
        <w:rPr>
          <w:noProof/>
        </w:rPr>
        <w:drawing>
          <wp:anchor distT="0" distB="0" distL="114300" distR="114300" simplePos="0" relativeHeight="251701365" behindDoc="0" locked="0" layoutInCell="1" allowOverlap="1" wp14:anchorId="28BCACB9" wp14:editId="5E79A378">
            <wp:simplePos x="0" y="0"/>
            <wp:positionH relativeFrom="page">
              <wp:posOffset>457200</wp:posOffset>
            </wp:positionH>
            <wp:positionV relativeFrom="page">
              <wp:posOffset>4000500</wp:posOffset>
            </wp:positionV>
            <wp:extent cx="2222500" cy="1752600"/>
            <wp:effectExtent l="0" t="0" r="12700" b="0"/>
            <wp:wrapThrough wrapText="bothSides">
              <wp:wrapPolygon edited="0">
                <wp:start x="0" y="0"/>
                <wp:lineTo x="0" y="21287"/>
                <wp:lineTo x="21477" y="21287"/>
                <wp:lineTo x="21477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nasi-fierti-dietetici-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46">
        <w:rPr>
          <w:noProof/>
        </w:rPr>
        <w:drawing>
          <wp:anchor distT="0" distB="0" distL="114300" distR="114300" simplePos="0" relativeHeight="251702389" behindDoc="0" locked="0" layoutInCell="1" allowOverlap="1" wp14:anchorId="408E062F" wp14:editId="79663A7A">
            <wp:simplePos x="0" y="0"/>
            <wp:positionH relativeFrom="page">
              <wp:posOffset>471170</wp:posOffset>
            </wp:positionH>
            <wp:positionV relativeFrom="page">
              <wp:posOffset>5867400</wp:posOffset>
            </wp:positionV>
            <wp:extent cx="2195830" cy="1943100"/>
            <wp:effectExtent l="0" t="0" r="0" b="12700"/>
            <wp:wrapThrough wrapText="bothSides">
              <wp:wrapPolygon edited="0">
                <wp:start x="0" y="0"/>
                <wp:lineTo x="0" y="21459"/>
                <wp:lineTo x="21238" y="21459"/>
                <wp:lineTo x="21238" y="0"/>
                <wp:lineTo x="0" y="0"/>
              </wp:wrapPolygon>
            </wp:wrapThrough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te_de_pasare_01_a62d272cf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46">
        <w:rPr>
          <w:noProof/>
        </w:rPr>
        <w:drawing>
          <wp:anchor distT="0" distB="0" distL="114300" distR="114300" simplePos="0" relativeHeight="251703413" behindDoc="0" locked="0" layoutInCell="1" allowOverlap="1" wp14:anchorId="16BD8879" wp14:editId="100521F4">
            <wp:simplePos x="0" y="0"/>
            <wp:positionH relativeFrom="page">
              <wp:posOffset>457200</wp:posOffset>
            </wp:positionH>
            <wp:positionV relativeFrom="page">
              <wp:posOffset>7903210</wp:posOffset>
            </wp:positionV>
            <wp:extent cx="2208530" cy="1697990"/>
            <wp:effectExtent l="0" t="0" r="1270" b="3810"/>
            <wp:wrapThrough wrapText="bothSides">
              <wp:wrapPolygon edited="0">
                <wp:start x="0" y="0"/>
                <wp:lineTo x="0" y="21325"/>
                <wp:lineTo x="21364" y="21325"/>
                <wp:lineTo x="21364" y="0"/>
                <wp:lineTo x="0" y="0"/>
              </wp:wrapPolygon>
            </wp:wrapThrough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B7F">
        <w:rPr>
          <w:noProof/>
        </w:rPr>
        <mc:AlternateContent>
          <mc:Choice Requires="wpg">
            <w:drawing>
              <wp:anchor distT="0" distB="0" distL="114300" distR="114300" simplePos="0" relativeHeight="251658313" behindDoc="0" locked="0" layoutInCell="1" allowOverlap="1" wp14:anchorId="120B463E" wp14:editId="32B95A10">
                <wp:simplePos x="0" y="0"/>
                <wp:positionH relativeFrom="page">
                  <wp:posOffset>2803525</wp:posOffset>
                </wp:positionH>
                <wp:positionV relativeFrom="page">
                  <wp:posOffset>3867785</wp:posOffset>
                </wp:positionV>
                <wp:extent cx="4511675" cy="2329815"/>
                <wp:effectExtent l="0" t="0" r="9525" b="6985"/>
                <wp:wrapThrough wrapText="bothSides">
                  <wp:wrapPolygon edited="0">
                    <wp:start x="0" y="0"/>
                    <wp:lineTo x="0" y="21429"/>
                    <wp:lineTo x="21524" y="21429"/>
                    <wp:lineTo x="21524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675" cy="2329815"/>
                          <a:chOff x="0" y="0"/>
                          <a:chExt cx="4511675" cy="23298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2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167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45720"/>
                            <a:ext cx="451167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1">
                          <w:txbxContent>
                            <w:p w14:paraId="51C63F77" w14:textId="51940C94" w:rsidR="0066356F" w:rsidRPr="00C53146" w:rsidRDefault="0066356F" w:rsidP="00713735">
                              <w:pPr>
                                <w:pStyle w:val="BodyText"/>
                                <w:rPr>
                                  <w:b/>
                                  <w:color w:val="9774A7" w:themeColor="background2" w:themeShade="BF"/>
                                  <w:sz w:val="32"/>
                                  <w:szCs w:val="32"/>
                                </w:rPr>
                              </w:pPr>
                              <w:r w:rsidRPr="00C53146">
                                <w:rPr>
                                  <w:b/>
                                  <w:color w:val="9774A7" w:themeColor="background2" w:themeShade="BF"/>
                                  <w:sz w:val="32"/>
                                  <w:szCs w:val="32"/>
                                </w:rPr>
                                <w:t>PAPANASI</w:t>
                              </w:r>
                            </w:p>
                            <w:p w14:paraId="3D7DA794" w14:textId="5779B0FC" w:rsidR="0066356F" w:rsidRPr="00C53146" w:rsidRDefault="0066356F" w:rsidP="00713735">
                              <w:pPr>
                                <w:pStyle w:val="BodyText"/>
                                <w:rPr>
                                  <w:b/>
                                  <w:color w:val="9774A7" w:themeColor="background2" w:themeShade="BF"/>
                                  <w:sz w:val="28"/>
                                  <w:szCs w:val="28"/>
                                </w:rPr>
                              </w:pPr>
                              <w:r w:rsidRPr="00C53146">
                                <w:rPr>
                                  <w:b/>
                                  <w:color w:val="9774A7" w:themeColor="background2" w:themeShade="BF"/>
                                  <w:sz w:val="28"/>
                                  <w:szCs w:val="28"/>
                                </w:rPr>
                                <w:t>Traditional doughnuts (sometimes fried, sometimes boiled, depending on the area) made from a mixture of sweet cheese and eggs. Served with syrup or sour cream.</w:t>
                              </w:r>
                            </w:p>
                            <w:p w14:paraId="017ED292" w14:textId="3071500D" w:rsidR="0066356F" w:rsidRDefault="0066356F" w:rsidP="009317BA">
                              <w:pPr>
                                <w:pStyle w:val="BodyTex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518160"/>
                            <a:ext cx="451167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1885315"/>
                            <a:ext cx="451167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46" style="position:absolute;margin-left:220.75pt;margin-top:304.55pt;width:355.25pt;height:183.45pt;z-index:251658313;mso-position-horizontal-relative:page;mso-position-vertical-relative:page" coordsize="4511675,23298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" mv:complextextbox="1">
                <v:shape id="Text Box 181" o:spid="_x0000_s1047" type="#_x0000_t202" style="position:absolute;width:4511675;height:2329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vBETwAAA&#10;ANsAAAAPAAAAZHJzL2Rvd25yZXYueG1sRE9LasMwEN0Hegcxhe5iOVm0rmslmEJCV4U4PcDUmkhO&#10;rZGxlNi9fRUoZDeP951qO7teXGkMnWcFqywHQdx63bFR8HXcLQsQISJr7D2Tgl8KsN08LCostZ/4&#10;QNcmGpFCOJSowMY4lFKG1pLDkPmBOHEnPzqMCY5G6hGnFO56uc7zZ+mw49RgcaB3S+1Pc3EK9uf9&#10;8L2yhTN5Y19eua4/TW+Uenqc6zcQkeZ4F/+7P3Sav4bbL+kAuf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vBETwAAAANsAAAAPAAAAAAAAAAAAAAAAAJcCAABkcnMvZG93bnJl&#10;di54bWxQSwUGAAAAAAQABAD1AAAAhAMAAAAA&#10;" mv:complextextbox="1" filled="f" stroked="f">
                  <v:textbox inset="0,,0"/>
                </v:shape>
                <v:shape id="_x0000_s1048" type="#_x0000_t202" style="position:absolute;top:45720;width:4511675;height:4737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6" inset="0,0,0,0">
                    <w:txbxContent>
                      <w:p w14:paraId="51C63F77" w14:textId="51940C94" w:rsidR="0066356F" w:rsidRPr="00C53146" w:rsidRDefault="0066356F" w:rsidP="00713735">
                        <w:pPr>
                          <w:pStyle w:val="BodyText"/>
                          <w:rPr>
                            <w:b/>
                            <w:color w:val="9774A7" w:themeColor="background2" w:themeShade="BF"/>
                            <w:sz w:val="32"/>
                            <w:szCs w:val="32"/>
                          </w:rPr>
                        </w:pPr>
                        <w:r w:rsidRPr="00C53146">
                          <w:rPr>
                            <w:b/>
                            <w:color w:val="9774A7" w:themeColor="background2" w:themeShade="BF"/>
                            <w:sz w:val="32"/>
                            <w:szCs w:val="32"/>
                          </w:rPr>
                          <w:t>PAPANASI</w:t>
                        </w:r>
                      </w:p>
                      <w:p w14:paraId="3D7DA794" w14:textId="5779B0FC" w:rsidR="0066356F" w:rsidRPr="00C53146" w:rsidRDefault="0066356F" w:rsidP="00713735">
                        <w:pPr>
                          <w:pStyle w:val="BodyText"/>
                          <w:rPr>
                            <w:b/>
                            <w:color w:val="9774A7" w:themeColor="background2" w:themeShade="BF"/>
                            <w:sz w:val="28"/>
                            <w:szCs w:val="28"/>
                          </w:rPr>
                        </w:pPr>
                        <w:r w:rsidRPr="00C53146">
                          <w:rPr>
                            <w:b/>
                            <w:color w:val="9774A7" w:themeColor="background2" w:themeShade="BF"/>
                            <w:sz w:val="28"/>
                            <w:szCs w:val="28"/>
                          </w:rPr>
                          <w:t>Traditional doughnuts (sometimes fried, sometimes boiled, depending on the area) made from a mixture of sweet cheese and eggs. Served with syrup or sour cream.</w:t>
                        </w:r>
                      </w:p>
                      <w:p w14:paraId="017ED292" w14:textId="3071500D" w:rsidR="0066356F" w:rsidRDefault="0066356F" w:rsidP="009317BA">
                        <w:pPr>
                          <w:pStyle w:val="BodyText"/>
                        </w:pPr>
                      </w:p>
                    </w:txbxContent>
                  </v:textbox>
                </v:shape>
                <v:shape id="Text Box 6" o:spid="_x0000_s1049" type="#_x0000_t202" style="position:absolute;top:518160;width:4511675;height:1368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50" type="#_x0000_t202" style="position:absolute;top:1885315;width:4511675;height:316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13735"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65A52836" wp14:editId="6CA1006F">
                <wp:simplePos x="0" y="0"/>
                <wp:positionH relativeFrom="page">
                  <wp:posOffset>2803525</wp:posOffset>
                </wp:positionH>
                <wp:positionV relativeFrom="page">
                  <wp:posOffset>2317750</wp:posOffset>
                </wp:positionV>
                <wp:extent cx="4511675" cy="1854835"/>
                <wp:effectExtent l="0" t="0" r="9525" b="0"/>
                <wp:wrapTight wrapText="bothSides">
                  <wp:wrapPolygon edited="0">
                    <wp:start x="0" y="0"/>
                    <wp:lineTo x="0" y="21297"/>
                    <wp:lineTo x="21524" y="21297"/>
                    <wp:lineTo x="21524" y="0"/>
                    <wp:lineTo x="0" y="0"/>
                  </wp:wrapPolygon>
                </wp:wrapTight>
                <wp:docPr id="1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85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316754" w14:textId="2C1A4754" w:rsidR="0066356F" w:rsidRPr="00C53146" w:rsidRDefault="0066356F" w:rsidP="009317BA">
                            <w:pPr>
                              <w:pStyle w:val="BodyText"/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</w:pPr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  <w:t>POALE-N BRAU</w:t>
                            </w:r>
                          </w:p>
                          <w:p w14:paraId="072F19A4" w14:textId="1ADF57D8" w:rsidR="0066356F" w:rsidRPr="00C53146" w:rsidRDefault="0066356F" w:rsidP="009317BA">
                            <w:pPr>
                              <w:pStyle w:val="BodyText"/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3146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Traditional pies, with sweet cottage cheese, raisins, vanilla sugar and grated orange peel.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51" type="#_x0000_t202" style="position:absolute;margin-left:220.75pt;margin-top:182.5pt;width:355.25pt;height:146.05pt;z-index:25165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" mv:complextextbox="1" filled="f" stroked="f">
                <v:textbox inset="0,,0">
                  <w:txbxContent>
                    <w:p w14:paraId="30316754" w14:textId="2C1A4754" w:rsidR="0066356F" w:rsidRPr="00C53146" w:rsidRDefault="0066356F" w:rsidP="009317BA">
                      <w:pPr>
                        <w:pStyle w:val="BodyText"/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</w:pPr>
                      <w:r w:rsidRPr="00C53146"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  <w:t>POALE-N BRAU</w:t>
                      </w:r>
                    </w:p>
                    <w:p w14:paraId="072F19A4" w14:textId="1ADF57D8" w:rsidR="0066356F" w:rsidRPr="00C53146" w:rsidRDefault="0066356F" w:rsidP="009317BA">
                      <w:pPr>
                        <w:pStyle w:val="BodyText"/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</w:pPr>
                      <w:proofErr w:type="gramStart"/>
                      <w:r w:rsidRPr="00C53146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Traditional pies, with sweet cottage cheese, raisins, vanilla sugar and grated orange peel.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13735">
        <w:rPr>
          <w:noProof/>
        </w:rPr>
        <w:drawing>
          <wp:anchor distT="0" distB="0" distL="114300" distR="114300" simplePos="0" relativeHeight="251700341" behindDoc="0" locked="0" layoutInCell="1" allowOverlap="1" wp14:anchorId="6CCEEBF5" wp14:editId="779A987C">
            <wp:simplePos x="0" y="0"/>
            <wp:positionH relativeFrom="page">
              <wp:posOffset>457200</wp:posOffset>
            </wp:positionH>
            <wp:positionV relativeFrom="page">
              <wp:posOffset>2317750</wp:posOffset>
            </wp:positionV>
            <wp:extent cx="2238375" cy="1568450"/>
            <wp:effectExtent l="0" t="0" r="0" b="6350"/>
            <wp:wrapThrough wrapText="bothSides">
              <wp:wrapPolygon edited="0">
                <wp:start x="0" y="0"/>
                <wp:lineTo x="0" y="21338"/>
                <wp:lineTo x="21324" y="21338"/>
                <wp:lineTo x="21324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inte-Poale-n-Brau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5A7E3F0" wp14:editId="00D8B82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718945"/>
                <wp:effectExtent l="0" t="0" r="0" b="8255"/>
                <wp:wrapNone/>
                <wp:docPr id="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7189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AB1A04" w14:textId="2F9401D6" w:rsidR="0066356F" w:rsidRPr="000F190E" w:rsidRDefault="0066356F" w:rsidP="009317BA">
                            <w:pPr>
                              <w:pStyle w:val="Symbol"/>
                              <w:rPr>
                                <w:color w:val="CF9FCF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2" style="position:absolute;margin-left:36pt;margin-top:36pt;width:540pt;height:135.3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" fillcolor="#636 [3204]" stroked="f" strokecolor="#4a7ebb" strokeweight="1.5pt">
                <v:shadow opacity="22938f" mv:blur="38100f" offset="0,2pt"/>
                <v:textbox inset="14.4pt,7.2pt,,7.2pt">
                  <w:txbxContent>
                    <w:p w14:paraId="41AB1A04" w14:textId="2F9401D6" w:rsidR="0066356F" w:rsidRPr="000F190E" w:rsidRDefault="0066356F" w:rsidP="009317BA">
                      <w:pPr>
                        <w:pStyle w:val="Symbol"/>
                        <w:rPr>
                          <w:color w:val="CF9FCF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7AADB0B" w14:textId="19E5B4F8" w:rsidR="009317BA" w:rsidRDefault="00AA6696">
      <w:r>
        <w:rPr>
          <w:noProof/>
        </w:rPr>
        <w:lastRenderedPageBreak/>
        <w:drawing>
          <wp:anchor distT="0" distB="0" distL="114300" distR="114300" simplePos="0" relativeHeight="251704437" behindDoc="0" locked="0" layoutInCell="1" allowOverlap="1" wp14:anchorId="4ED0F46C" wp14:editId="5C476011">
            <wp:simplePos x="0" y="0"/>
            <wp:positionH relativeFrom="page">
              <wp:posOffset>622300</wp:posOffset>
            </wp:positionH>
            <wp:positionV relativeFrom="page">
              <wp:posOffset>608330</wp:posOffset>
            </wp:positionV>
            <wp:extent cx="1092200" cy="1675765"/>
            <wp:effectExtent l="0" t="0" r="0" b="635"/>
            <wp:wrapThrough wrapText="bothSides">
              <wp:wrapPolygon edited="0">
                <wp:start x="0" y="0"/>
                <wp:lineTo x="0" y="21281"/>
                <wp:lineTo x="21098" y="21281"/>
                <wp:lineTo x="21098" y="0"/>
                <wp:lineTo x="0" y="0"/>
              </wp:wrapPolygon>
            </wp:wrapThrough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inca_0,7_pea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06FDEAC" wp14:editId="552DA1B0">
                <wp:simplePos x="0" y="0"/>
                <wp:positionH relativeFrom="page">
                  <wp:posOffset>457200</wp:posOffset>
                </wp:positionH>
                <wp:positionV relativeFrom="page">
                  <wp:posOffset>468842</wp:posOffset>
                </wp:positionV>
                <wp:extent cx="6858000" cy="1930400"/>
                <wp:effectExtent l="0" t="0" r="0" b="0"/>
                <wp:wrapNone/>
                <wp:docPr id="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93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6342EA" w14:textId="69BA404D" w:rsidR="0066356F" w:rsidRPr="00A26256" w:rsidRDefault="0066356F" w:rsidP="009317BA">
                            <w:pPr>
                              <w:pStyle w:val="Symbol"/>
                              <w:rPr>
                                <w:color w:val="CF9FCF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36pt;margin-top:36.9pt;width:540pt;height:15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" fillcolor="#636 [3204]" stroked="f" strokecolor="#4a7ebb" strokeweight="1.5pt">
                <v:shadow opacity="22938f" mv:blur="38100f" offset="0,2pt"/>
                <v:textbox inset="14.4pt,7.2pt,,7.2pt">
                  <w:txbxContent>
                    <w:p w14:paraId="2D6342EA" w14:textId="69BA404D" w:rsidR="0066356F" w:rsidRPr="00A26256" w:rsidRDefault="0066356F" w:rsidP="009317BA">
                      <w:pPr>
                        <w:pStyle w:val="Symbol"/>
                        <w:rPr>
                          <w:color w:val="CF9FCF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41DA1">
        <w:rPr>
          <w:noProof/>
        </w:rPr>
        <mc:AlternateContent>
          <mc:Choice Requires="wps">
            <w:drawing>
              <wp:anchor distT="0" distB="0" distL="114300" distR="114300" simplePos="0" relativeHeight="251721845" behindDoc="0" locked="0" layoutInCell="1" allowOverlap="1" wp14:anchorId="6F2F37D9" wp14:editId="7F13D351">
                <wp:simplePos x="0" y="0"/>
                <wp:positionH relativeFrom="page">
                  <wp:posOffset>457200</wp:posOffset>
                </wp:positionH>
                <wp:positionV relativeFrom="page">
                  <wp:posOffset>7556500</wp:posOffset>
                </wp:positionV>
                <wp:extent cx="1666240" cy="1828800"/>
                <wp:effectExtent l="0" t="0" r="0" b="0"/>
                <wp:wrapThrough wrapText="bothSides">
                  <wp:wrapPolygon edited="0">
                    <wp:start x="329" y="0"/>
                    <wp:lineTo x="329" y="21300"/>
                    <wp:lineTo x="20744" y="21300"/>
                    <wp:lineTo x="20744" y="0"/>
                    <wp:lineTo x="329" y="0"/>
                  </wp:wrapPolygon>
                </wp:wrapThrough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0AD24F" w14:textId="06168006" w:rsidR="00541DA1" w:rsidRPr="00541DA1" w:rsidRDefault="00541DA1" w:rsidP="00541DA1">
                            <w:pPr>
                              <w:rPr>
                                <w:b/>
                                <w:color w:val="E6DEEA" w:themeColor="background2" w:themeTint="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6DEEA" w:themeColor="background2" w:themeTint="66"/>
                                <w:sz w:val="32"/>
                                <w:szCs w:val="32"/>
                              </w:rPr>
                              <w:t>MUST</w:t>
                            </w:r>
                          </w:p>
                          <w:p w14:paraId="571C9D88" w14:textId="5FD138A5" w:rsidR="00541DA1" w:rsidRPr="00541DA1" w:rsidRDefault="00541DA1" w:rsidP="007B5370">
                            <w:pPr>
                              <w:rPr>
                                <w:b/>
                                <w:color w:val="E6DEEA" w:themeColor="background2" w:themeTint="66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6DEEA" w:themeColor="background2" w:themeTint="66"/>
                                <w:sz w:val="28"/>
                                <w:szCs w:val="28"/>
                              </w:rPr>
                              <w:t>Grape juice in the fermentation process, without becoming wine yet.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3" o:spid="_x0000_s1054" type="#_x0000_t202" style="position:absolute;margin-left:36pt;margin-top:595pt;width:131.2pt;height:2in;z-index:25172184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" mv:complextextbox="1" filled="f" stroked="f">
                <v:textbox>
                  <w:txbxContent>
                    <w:p w14:paraId="4C0AD24F" w14:textId="06168006" w:rsidR="00541DA1" w:rsidRPr="00541DA1" w:rsidRDefault="00541DA1" w:rsidP="00541DA1">
                      <w:pPr>
                        <w:rPr>
                          <w:b/>
                          <w:color w:val="E6DEEA" w:themeColor="background2" w:themeTint="6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6DEEA" w:themeColor="background2" w:themeTint="66"/>
                          <w:sz w:val="32"/>
                          <w:szCs w:val="32"/>
                        </w:rPr>
                        <w:t>MUST</w:t>
                      </w:r>
                    </w:p>
                    <w:p w14:paraId="571C9D88" w14:textId="5FD138A5" w:rsidR="00541DA1" w:rsidRPr="00541DA1" w:rsidRDefault="00541DA1" w:rsidP="007B5370">
                      <w:pPr>
                        <w:rPr>
                          <w:b/>
                          <w:color w:val="E6DEEA" w:themeColor="background2" w:themeTint="66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E6DEEA" w:themeColor="background2" w:themeTint="66"/>
                          <w:sz w:val="28"/>
                          <w:szCs w:val="28"/>
                        </w:rPr>
                        <w:t>Grape juice in the fermentation process, without becoming wine yet.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1DA1">
        <w:rPr>
          <w:noProof/>
        </w:rPr>
        <w:drawing>
          <wp:anchor distT="0" distB="0" distL="114300" distR="114300" simplePos="0" relativeHeight="251719797" behindDoc="0" locked="0" layoutInCell="1" allowOverlap="1" wp14:anchorId="7B588EB9" wp14:editId="7BA794DA">
            <wp:simplePos x="0" y="0"/>
            <wp:positionH relativeFrom="page">
              <wp:posOffset>2123440</wp:posOffset>
            </wp:positionH>
            <wp:positionV relativeFrom="page">
              <wp:posOffset>7620000</wp:posOffset>
            </wp:positionV>
            <wp:extent cx="2169160" cy="1511300"/>
            <wp:effectExtent l="0" t="0" r="0" b="12700"/>
            <wp:wrapThrough wrapText="bothSides">
              <wp:wrapPolygon edited="0">
                <wp:start x="0" y="0"/>
                <wp:lineTo x="0" y="21418"/>
                <wp:lineTo x="21246" y="21418"/>
                <wp:lineTo x="21246" y="0"/>
                <wp:lineTo x="0" y="0"/>
              </wp:wrapPolygon>
            </wp:wrapThrough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A1">
        <w:rPr>
          <w:noProof/>
        </w:rPr>
        <mc:AlternateContent>
          <mc:Choice Requires="wps">
            <w:drawing>
              <wp:anchor distT="0" distB="0" distL="114300" distR="114300" simplePos="0" relativeHeight="251718773" behindDoc="0" locked="0" layoutInCell="1" allowOverlap="1" wp14:anchorId="4FBC7D04" wp14:editId="6F6451C5">
                <wp:simplePos x="0" y="0"/>
                <wp:positionH relativeFrom="page">
                  <wp:posOffset>4546600</wp:posOffset>
                </wp:positionH>
                <wp:positionV relativeFrom="page">
                  <wp:posOffset>8002270</wp:posOffset>
                </wp:positionV>
                <wp:extent cx="2565400" cy="1967230"/>
                <wp:effectExtent l="0" t="0" r="0" b="0"/>
                <wp:wrapThrough wrapText="bothSides">
                  <wp:wrapPolygon edited="0">
                    <wp:start x="214" y="0"/>
                    <wp:lineTo x="214" y="21196"/>
                    <wp:lineTo x="21172" y="21196"/>
                    <wp:lineTo x="21172" y="0"/>
                    <wp:lineTo x="214" y="0"/>
                  </wp:wrapPolygon>
                </wp:wrapThrough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6E1979" w14:textId="2E350001" w:rsidR="00541DA1" w:rsidRPr="00541DA1" w:rsidRDefault="00541DA1" w:rsidP="00541DA1">
                            <w:pPr>
                              <w:rPr>
                                <w:b/>
                                <w:color w:val="F2EEF4" w:themeColor="background2" w:themeTint="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2EEF4" w:themeColor="background2" w:themeTint="33"/>
                                <w:sz w:val="32"/>
                                <w:szCs w:val="32"/>
                              </w:rPr>
                              <w:t>VISINAT</w:t>
                            </w:r>
                            <w:r w:rsidRPr="00541DA1">
                              <w:rPr>
                                <w:b/>
                                <w:color w:val="F2EEF4" w:themeColor="background2" w:themeTint="33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3DD43057" w14:textId="39272141" w:rsidR="00541DA1" w:rsidRPr="00541DA1" w:rsidRDefault="00541DA1" w:rsidP="00B7371C">
                            <w:pPr>
                              <w:rPr>
                                <w:b/>
                                <w:color w:val="F2EEF4" w:themeColor="background2" w:themeTint="33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2EEF4" w:themeColor="background2" w:themeTint="33"/>
                                <w:sz w:val="28"/>
                                <w:szCs w:val="28"/>
                              </w:rPr>
                              <w:t>Sour cherry liqueur.</w:t>
                            </w:r>
                            <w:proofErr w:type="gramEnd"/>
                            <w:r>
                              <w:rPr>
                                <w:b/>
                                <w:color w:val="F2EEF4" w:themeColor="background2" w:themeTint="33"/>
                                <w:sz w:val="28"/>
                                <w:szCs w:val="28"/>
                              </w:rPr>
                              <w:t xml:space="preserve"> There is also AFINATA (blueberry liqueur) and ZMEURATA (raspberry liqueur).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55" type="#_x0000_t202" style="position:absolute;margin-left:358pt;margin-top:630.1pt;width:202pt;height:154.9pt;z-index:251718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" mv:complextextbox="1" filled="f" stroked="f">
                <v:textbox>
                  <w:txbxContent>
                    <w:p w14:paraId="7F6E1979" w14:textId="2E350001" w:rsidR="00541DA1" w:rsidRPr="00541DA1" w:rsidRDefault="00541DA1" w:rsidP="00541DA1">
                      <w:pPr>
                        <w:rPr>
                          <w:b/>
                          <w:color w:val="F2EEF4" w:themeColor="background2" w:themeTint="33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2EEF4" w:themeColor="background2" w:themeTint="33"/>
                          <w:sz w:val="32"/>
                          <w:szCs w:val="32"/>
                        </w:rPr>
                        <w:t>VISINAT</w:t>
                      </w:r>
                      <w:r w:rsidRPr="00541DA1">
                        <w:rPr>
                          <w:b/>
                          <w:color w:val="F2EEF4" w:themeColor="background2" w:themeTint="33"/>
                          <w:sz w:val="32"/>
                          <w:szCs w:val="32"/>
                        </w:rPr>
                        <w:t>A</w:t>
                      </w:r>
                    </w:p>
                    <w:p w14:paraId="3DD43057" w14:textId="39272141" w:rsidR="00541DA1" w:rsidRPr="00541DA1" w:rsidRDefault="00541DA1" w:rsidP="00B7371C">
                      <w:pPr>
                        <w:rPr>
                          <w:b/>
                          <w:color w:val="F2EEF4" w:themeColor="background2" w:themeTint="33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F2EEF4" w:themeColor="background2" w:themeTint="33"/>
                          <w:sz w:val="28"/>
                          <w:szCs w:val="28"/>
                        </w:rPr>
                        <w:t>Sour cherry liqueur.</w:t>
                      </w:r>
                      <w:proofErr w:type="gramEnd"/>
                      <w:r>
                        <w:rPr>
                          <w:b/>
                          <w:color w:val="F2EEF4" w:themeColor="background2" w:themeTint="33"/>
                          <w:sz w:val="28"/>
                          <w:szCs w:val="28"/>
                        </w:rPr>
                        <w:t xml:space="preserve"> There is also AFINATA (blueberry liqueur) and ZMEURATA (raspberry liqueur).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1DA1">
        <w:rPr>
          <w:noProof/>
        </w:rPr>
        <w:drawing>
          <wp:anchor distT="0" distB="0" distL="114300" distR="114300" simplePos="0" relativeHeight="251716725" behindDoc="0" locked="0" layoutInCell="1" allowOverlap="1" wp14:anchorId="6942002D" wp14:editId="1FC98B78">
            <wp:simplePos x="0" y="0"/>
            <wp:positionH relativeFrom="page">
              <wp:posOffset>4559300</wp:posOffset>
            </wp:positionH>
            <wp:positionV relativeFrom="page">
              <wp:posOffset>5867400</wp:posOffset>
            </wp:positionV>
            <wp:extent cx="2289810" cy="2020570"/>
            <wp:effectExtent l="0" t="0" r="0" b="11430"/>
            <wp:wrapThrough wrapText="bothSides">
              <wp:wrapPolygon edited="0">
                <wp:start x="0" y="0"/>
                <wp:lineTo x="0" y="21451"/>
                <wp:lineTo x="21324" y="21451"/>
                <wp:lineTo x="21324" y="0"/>
                <wp:lineTo x="0" y="0"/>
              </wp:wrapPolygon>
            </wp:wrapThrough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nata-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A1">
        <w:rPr>
          <w:noProof/>
        </w:rPr>
        <mc:AlternateContent>
          <mc:Choice Requires="wps">
            <w:drawing>
              <wp:anchor distT="0" distB="0" distL="114300" distR="114300" simplePos="0" relativeHeight="251715701" behindDoc="0" locked="0" layoutInCell="1" allowOverlap="1" wp14:anchorId="03506F42" wp14:editId="16B1E214">
                <wp:simplePos x="0" y="0"/>
                <wp:positionH relativeFrom="page">
                  <wp:posOffset>4076700</wp:posOffset>
                </wp:positionH>
                <wp:positionV relativeFrom="page">
                  <wp:posOffset>5702300</wp:posOffset>
                </wp:positionV>
                <wp:extent cx="3238500" cy="2260600"/>
                <wp:effectExtent l="0" t="0" r="12700" b="0"/>
                <wp:wrapNone/>
                <wp:docPr id="16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26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515A91" w14:textId="77777777" w:rsidR="00541DA1" w:rsidRPr="00A26256" w:rsidRDefault="00541DA1" w:rsidP="00541DA1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56" style="position:absolute;margin-left:321pt;margin-top:449pt;width:255pt;height:178pt;z-index:251715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" fillcolor="#669 [3206]" stroked="f" strokecolor="#4a7ebb" strokeweight="1.5pt">
                <v:shadow opacity="22938f" mv:blur="38100f" offset="0,2pt"/>
                <v:textbox inset=",7.2pt,,7.2pt">
                  <w:txbxContent>
                    <w:p w14:paraId="46515A91" w14:textId="77777777" w:rsidR="00541DA1" w:rsidRPr="00A26256" w:rsidRDefault="00541DA1" w:rsidP="00541DA1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356F">
        <w:rPr>
          <w:noProof/>
        </w:rPr>
        <mc:AlternateContent>
          <mc:Choice Requires="wps">
            <w:drawing>
              <wp:anchor distT="0" distB="0" distL="114300" distR="114300" simplePos="0" relativeHeight="251713653" behindDoc="0" locked="0" layoutInCell="1" allowOverlap="1" wp14:anchorId="3515798E" wp14:editId="4084626B">
                <wp:simplePos x="0" y="0"/>
                <wp:positionH relativeFrom="page">
                  <wp:posOffset>4699000</wp:posOffset>
                </wp:positionH>
                <wp:positionV relativeFrom="page">
                  <wp:posOffset>4584700</wp:posOffset>
                </wp:positionV>
                <wp:extent cx="2413000" cy="1574800"/>
                <wp:effectExtent l="0" t="0" r="0" b="0"/>
                <wp:wrapThrough wrapText="bothSides">
                  <wp:wrapPolygon edited="0">
                    <wp:start x="227" y="0"/>
                    <wp:lineTo x="227" y="21252"/>
                    <wp:lineTo x="21145" y="21252"/>
                    <wp:lineTo x="21145" y="0"/>
                    <wp:lineTo x="227" y="0"/>
                  </wp:wrapPolygon>
                </wp:wrapThrough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D0EE0" w14:textId="4F226B8A" w:rsidR="0066356F" w:rsidRPr="0066356F" w:rsidRDefault="0066356F" w:rsidP="0066356F">
                            <w:pPr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  <w:t>TUI</w:t>
                            </w:r>
                            <w:r w:rsidRPr="0066356F"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  <w:t>CA</w:t>
                            </w:r>
                          </w:p>
                          <w:p w14:paraId="7BF0A686" w14:textId="1FD6D76D" w:rsidR="0066356F" w:rsidRPr="0066356F" w:rsidRDefault="00541DA1" w:rsidP="0066356F">
                            <w:pP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The famous</w:t>
                            </w:r>
                            <w:r w:rsidR="0066356F" w:rsidRPr="0066356F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356F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plum brandy</w:t>
                            </w:r>
                            <w: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8" o:spid="_x0000_s1057" type="#_x0000_t202" style="position:absolute;margin-left:370pt;margin-top:361pt;width:190pt;height:124pt;z-index:25171365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BZiNYCAAAj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" mv:complextextbox="1" filled="f" stroked="f">
                <v:textbox>
                  <w:txbxContent>
                    <w:p w14:paraId="7CBD0EE0" w14:textId="4F226B8A" w:rsidR="0066356F" w:rsidRPr="0066356F" w:rsidRDefault="0066356F" w:rsidP="0066356F">
                      <w:pPr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  <w:t>TUI</w:t>
                      </w:r>
                      <w:r w:rsidRPr="0066356F"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  <w:t>CA</w:t>
                      </w:r>
                    </w:p>
                    <w:p w14:paraId="7BF0A686" w14:textId="1FD6D76D" w:rsidR="0066356F" w:rsidRPr="0066356F" w:rsidRDefault="00541DA1" w:rsidP="0066356F">
                      <w:pP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The famous</w:t>
                      </w:r>
                      <w:r w:rsidR="0066356F" w:rsidRPr="0066356F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 xml:space="preserve"> </w:t>
                      </w:r>
                      <w:r w:rsidR="0066356F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plum brandy</w:t>
                      </w:r>
                      <w: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56F">
        <w:rPr>
          <w:noProof/>
        </w:rPr>
        <w:drawing>
          <wp:anchor distT="0" distB="0" distL="114300" distR="114300" simplePos="0" relativeHeight="251711605" behindDoc="0" locked="0" layoutInCell="1" allowOverlap="1" wp14:anchorId="0FB79BD1" wp14:editId="30826A43">
            <wp:simplePos x="0" y="0"/>
            <wp:positionH relativeFrom="page">
              <wp:posOffset>622300</wp:posOffset>
            </wp:positionH>
            <wp:positionV relativeFrom="page">
              <wp:posOffset>4584700</wp:posOffset>
            </wp:positionV>
            <wp:extent cx="3289300" cy="2463800"/>
            <wp:effectExtent l="0" t="0" r="12700" b="0"/>
            <wp:wrapThrough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hrough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ic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A1" w:rsidRPr="00541DA1">
        <w:rPr>
          <w:b/>
          <w:color w:val="9774A7" w:themeColor="background2" w:themeShade="BF"/>
          <w:sz w:val="32"/>
          <w:szCs w:val="32"/>
        </w:rPr>
        <w:t xml:space="preserve"> </w:t>
      </w:r>
      <w:r w:rsidR="0066356F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BF4574C" wp14:editId="566EDD8E">
                <wp:simplePos x="0" y="0"/>
                <wp:positionH relativeFrom="page">
                  <wp:posOffset>457200</wp:posOffset>
                </wp:positionH>
                <wp:positionV relativeFrom="page">
                  <wp:posOffset>7226300</wp:posOffset>
                </wp:positionV>
                <wp:extent cx="6858000" cy="2374900"/>
                <wp:effectExtent l="0" t="0" r="0" b="12700"/>
                <wp:wrapNone/>
                <wp:docPr id="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374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580849" w14:textId="3347B143" w:rsidR="0066356F" w:rsidRPr="00A26256" w:rsidRDefault="0066356F" w:rsidP="009317BA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36pt;margin-top:569pt;width:540pt;height:187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" fillcolor="#669 [3206]" stroked="f" strokecolor="#4a7ebb" strokeweight="1.5pt">
                <v:shadow opacity="22938f" mv:blur="38100f" offset="0,2pt"/>
                <v:textbox inset=",7.2pt,,7.2pt">
                  <w:txbxContent>
                    <w:p w14:paraId="15580849" w14:textId="3347B143" w:rsidR="0066356F" w:rsidRPr="00A26256" w:rsidRDefault="0066356F" w:rsidP="009317BA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356F">
        <w:rPr>
          <w:noProof/>
        </w:rPr>
        <mc:AlternateContent>
          <mc:Choice Requires="wps">
            <w:drawing>
              <wp:anchor distT="0" distB="0" distL="114300" distR="114300" simplePos="0" relativeHeight="251710581" behindDoc="0" locked="0" layoutInCell="1" allowOverlap="1" wp14:anchorId="7258AC6A" wp14:editId="09CD5366">
                <wp:simplePos x="0" y="0"/>
                <wp:positionH relativeFrom="page">
                  <wp:posOffset>1981200</wp:posOffset>
                </wp:positionH>
                <wp:positionV relativeFrom="page">
                  <wp:posOffset>2794000</wp:posOffset>
                </wp:positionV>
                <wp:extent cx="2413000" cy="1574800"/>
                <wp:effectExtent l="0" t="0" r="0" b="0"/>
                <wp:wrapThrough wrapText="bothSides">
                  <wp:wrapPolygon edited="0">
                    <wp:start x="227" y="0"/>
                    <wp:lineTo x="227" y="21252"/>
                    <wp:lineTo x="21145" y="21252"/>
                    <wp:lineTo x="21145" y="0"/>
                    <wp:lineTo x="227" y="0"/>
                  </wp:wrapPolygon>
                </wp:wrapThrough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2BA3B" w14:textId="418D6C6D" w:rsidR="0066356F" w:rsidRPr="0066356F" w:rsidRDefault="0066356F" w:rsidP="0066356F">
                            <w:pPr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  <w:t>HORIN</w:t>
                            </w:r>
                            <w:r w:rsidRPr="0066356F">
                              <w:rPr>
                                <w:b/>
                                <w:color w:val="9774A7" w:themeColor="background2" w:themeShade="BF"/>
                                <w:sz w:val="32"/>
                                <w:szCs w:val="32"/>
                              </w:rPr>
                              <w:t>CA</w:t>
                            </w:r>
                          </w:p>
                          <w:p w14:paraId="65CF10D8" w14:textId="247DA8C9" w:rsidR="0066356F" w:rsidRPr="0066356F" w:rsidRDefault="0066356F" w:rsidP="0066356F">
                            <w:pP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6356F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plum brandy, s</w:t>
                            </w:r>
                            <w:r w:rsidRPr="0066356F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pec</w:t>
                            </w:r>
                            <w: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 xml:space="preserve">ific to the area of </w:t>
                            </w:r>
                            <w:proofErr w:type="spellStart"/>
                            <w: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Maramures</w:t>
                            </w:r>
                            <w:proofErr w:type="spellEnd"/>
                            <w:r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, next to the border to Ukraine</w:t>
                            </w:r>
                            <w:r w:rsidRPr="0066356F">
                              <w:rPr>
                                <w:b/>
                                <w:color w:val="9774A7" w:themeColor="background2" w:themeShade="BF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6" o:spid="_x0000_s1059" type="#_x0000_t202" style="position:absolute;margin-left:156pt;margin-top:220pt;width:190pt;height:124pt;z-index:25171058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AIKNYCAAAj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" mv:complextextbox="1" filled="f" stroked="f">
                <v:textbox>
                  <w:txbxContent>
                    <w:p w14:paraId="08A2BA3B" w14:textId="418D6C6D" w:rsidR="0066356F" w:rsidRPr="0066356F" w:rsidRDefault="0066356F" w:rsidP="0066356F">
                      <w:pPr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  <w:t>HORIN</w:t>
                      </w:r>
                      <w:r w:rsidRPr="0066356F">
                        <w:rPr>
                          <w:b/>
                          <w:color w:val="9774A7" w:themeColor="background2" w:themeShade="BF"/>
                          <w:sz w:val="32"/>
                          <w:szCs w:val="32"/>
                        </w:rPr>
                        <w:t>CA</w:t>
                      </w:r>
                    </w:p>
                    <w:p w14:paraId="65CF10D8" w14:textId="247DA8C9" w:rsidR="0066356F" w:rsidRPr="0066356F" w:rsidRDefault="0066356F" w:rsidP="0066356F">
                      <w:pP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</w:pPr>
                      <w:proofErr w:type="gramStart"/>
                      <w:r w:rsidRPr="0066356F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plum brandy, s</w:t>
                      </w:r>
                      <w:r w:rsidRPr="0066356F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pec</w:t>
                      </w:r>
                      <w: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 xml:space="preserve">ific to the area of </w:t>
                      </w:r>
                      <w:proofErr w:type="spellStart"/>
                      <w: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Maramures</w:t>
                      </w:r>
                      <w:proofErr w:type="spellEnd"/>
                      <w:r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, next to the border to Ukraine</w:t>
                      </w:r>
                      <w:r w:rsidRPr="0066356F">
                        <w:rPr>
                          <w:b/>
                          <w:color w:val="9774A7" w:themeColor="background2" w:themeShade="BF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56F">
        <w:rPr>
          <w:noProof/>
        </w:rPr>
        <w:drawing>
          <wp:anchor distT="0" distB="0" distL="114300" distR="114300" simplePos="0" relativeHeight="251708533" behindDoc="0" locked="0" layoutInCell="1" allowOverlap="1" wp14:anchorId="5344FDBA" wp14:editId="2D4568D6">
            <wp:simplePos x="0" y="0"/>
            <wp:positionH relativeFrom="page">
              <wp:posOffset>5537200</wp:posOffset>
            </wp:positionH>
            <wp:positionV relativeFrom="page">
              <wp:posOffset>2654300</wp:posOffset>
            </wp:positionV>
            <wp:extent cx="1625600" cy="16256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co-Horinca-de-Maramures-50_454871_124652002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56F">
        <w:rPr>
          <w:noProof/>
        </w:rPr>
        <mc:AlternateContent>
          <mc:Choice Requires="wps">
            <w:drawing>
              <wp:anchor distT="0" distB="0" distL="114300" distR="114300" simplePos="0" relativeHeight="251707509" behindDoc="0" locked="0" layoutInCell="1" allowOverlap="1" wp14:anchorId="1143BBFA" wp14:editId="16D4D29E">
                <wp:simplePos x="0" y="0"/>
                <wp:positionH relativeFrom="page">
                  <wp:posOffset>457200</wp:posOffset>
                </wp:positionH>
                <wp:positionV relativeFrom="page">
                  <wp:posOffset>2501900</wp:posOffset>
                </wp:positionV>
                <wp:extent cx="6858000" cy="1930400"/>
                <wp:effectExtent l="0" t="0" r="0" b="0"/>
                <wp:wrapNone/>
                <wp:docPr id="16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93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1F345F" w14:textId="77777777" w:rsidR="0066356F" w:rsidRPr="00A26256" w:rsidRDefault="0066356F" w:rsidP="0066356F">
                            <w:pPr>
                              <w:pStyle w:val="Symbol"/>
                              <w:rPr>
                                <w:color w:val="CF9FCF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margin-left:36pt;margin-top:197pt;width:540pt;height:152pt;z-index:251707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" fillcolor="#cf9fcf [1300]" stroked="f">
                <v:textbox inset="14.4pt,7.2pt,,7.2pt">
                  <w:txbxContent>
                    <w:p w14:paraId="6F1F345F" w14:textId="77777777" w:rsidR="0066356F" w:rsidRPr="00A26256" w:rsidRDefault="0066356F" w:rsidP="0066356F">
                      <w:pPr>
                        <w:pStyle w:val="Symbol"/>
                        <w:rPr>
                          <w:color w:val="CF9FCF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356F">
        <w:rPr>
          <w:noProof/>
        </w:rPr>
        <mc:AlternateContent>
          <mc:Choice Requires="wps">
            <w:drawing>
              <wp:anchor distT="0" distB="0" distL="114300" distR="114300" simplePos="0" relativeHeight="251705461" behindDoc="0" locked="0" layoutInCell="1" allowOverlap="1" wp14:anchorId="3F4ED427" wp14:editId="1C5C46D1">
                <wp:simplePos x="0" y="0"/>
                <wp:positionH relativeFrom="page">
                  <wp:posOffset>1955800</wp:posOffset>
                </wp:positionH>
                <wp:positionV relativeFrom="page">
                  <wp:posOffset>876300</wp:posOffset>
                </wp:positionV>
                <wp:extent cx="2413000" cy="1574800"/>
                <wp:effectExtent l="0" t="0" r="0" b="0"/>
                <wp:wrapThrough wrapText="bothSides">
                  <wp:wrapPolygon edited="0">
                    <wp:start x="227" y="0"/>
                    <wp:lineTo x="227" y="21252"/>
                    <wp:lineTo x="21145" y="21252"/>
                    <wp:lineTo x="21145" y="0"/>
                    <wp:lineTo x="227" y="0"/>
                  </wp:wrapPolygon>
                </wp:wrapThrough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583E6" w14:textId="1F87C45C" w:rsidR="0066356F" w:rsidRDefault="0066356F">
                            <w:pPr>
                              <w:rPr>
                                <w:b/>
                                <w:color w:val="E6DEEA" w:themeColor="background2" w:themeTint="66"/>
                                <w:sz w:val="32"/>
                                <w:szCs w:val="32"/>
                              </w:rPr>
                            </w:pPr>
                            <w:r w:rsidRPr="00020DD7">
                              <w:rPr>
                                <w:b/>
                                <w:color w:val="E6DEEA" w:themeColor="background2" w:themeTint="66"/>
                                <w:sz w:val="32"/>
                                <w:szCs w:val="32"/>
                              </w:rPr>
                              <w:t>PALINCA</w:t>
                            </w:r>
                          </w:p>
                          <w:p w14:paraId="3684C55B" w14:textId="5AA2D3AE" w:rsidR="0066356F" w:rsidRPr="00020DD7" w:rsidRDefault="0066356F">
                            <w:pPr>
                              <w:rPr>
                                <w:b/>
                                <w:color w:val="E6DEEA" w:themeColor="background2" w:themeTint="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E6DEEA" w:themeColor="background2" w:themeTint="66"/>
                                <w:sz w:val="28"/>
                                <w:szCs w:val="28"/>
                              </w:rPr>
                              <w:t xml:space="preserve">A strong, double-distilled fruit brandy, especially plum or pear. </w:t>
                            </w:r>
                            <w:proofErr w:type="gramStart"/>
                            <w:r>
                              <w:rPr>
                                <w:b/>
                                <w:color w:val="E6DEEA" w:themeColor="background2" w:themeTint="66"/>
                                <w:sz w:val="28"/>
                                <w:szCs w:val="28"/>
                              </w:rPr>
                              <w:t>Specific to the area of Transylvania.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3" o:spid="_x0000_s1061" type="#_x0000_t202" style="position:absolute;margin-left:154pt;margin-top:69pt;width:190pt;height:124pt;z-index:25170546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TMAdUCAAAj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" mv:complextextbox="1" filled="f" stroked="f">
                <v:textbox>
                  <w:txbxContent>
                    <w:p w14:paraId="4A0583E6" w14:textId="1F87C45C" w:rsidR="0066356F" w:rsidRDefault="0066356F">
                      <w:pPr>
                        <w:rPr>
                          <w:b/>
                          <w:color w:val="E6DEEA" w:themeColor="background2" w:themeTint="66"/>
                          <w:sz w:val="32"/>
                          <w:szCs w:val="32"/>
                        </w:rPr>
                      </w:pPr>
                      <w:r w:rsidRPr="00020DD7">
                        <w:rPr>
                          <w:b/>
                          <w:color w:val="E6DEEA" w:themeColor="background2" w:themeTint="66"/>
                          <w:sz w:val="32"/>
                          <w:szCs w:val="32"/>
                        </w:rPr>
                        <w:t>PALINCA</w:t>
                      </w:r>
                    </w:p>
                    <w:p w14:paraId="3684C55B" w14:textId="5AA2D3AE" w:rsidR="0066356F" w:rsidRPr="00020DD7" w:rsidRDefault="0066356F">
                      <w:pPr>
                        <w:rPr>
                          <w:b/>
                          <w:color w:val="E6DEEA" w:themeColor="background2" w:themeTint="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E6DEEA" w:themeColor="background2" w:themeTint="66"/>
                          <w:sz w:val="28"/>
                          <w:szCs w:val="28"/>
                        </w:rPr>
                        <w:t xml:space="preserve">A strong, double-distilled fruit brandy, especially plum or pear. </w:t>
                      </w:r>
                      <w:proofErr w:type="gramStart"/>
                      <w:r>
                        <w:rPr>
                          <w:b/>
                          <w:color w:val="E6DEEA" w:themeColor="background2" w:themeTint="66"/>
                          <w:sz w:val="28"/>
                          <w:szCs w:val="28"/>
                        </w:rPr>
                        <w:t>Specific to the area of Transylvania.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9317BA" w:rsidSect="009317BA">
      <w:headerReference w:type="first" r:id="rId37"/>
      <w:footerReference w:type="first" r:id="rId38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E3254" w14:textId="77777777" w:rsidR="00990B7F" w:rsidRDefault="00990B7F">
      <w:pPr>
        <w:spacing w:after="0"/>
      </w:pPr>
      <w:r>
        <w:separator/>
      </w:r>
    </w:p>
  </w:endnote>
  <w:endnote w:type="continuationSeparator" w:id="0">
    <w:p w14:paraId="780B6D0E" w14:textId="77777777" w:rsidR="00990B7F" w:rsidRDefault="00990B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73C3D" w14:textId="77777777" w:rsidR="0066356F" w:rsidRDefault="0066356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6362A06" wp14:editId="36F6F3C9">
              <wp:simplePos x="0" y="0"/>
              <wp:positionH relativeFrom="page">
                <wp:posOffset>266700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8CD6D" w14:textId="77777777" w:rsidR="0066356F" w:rsidRPr="00F31951" w:rsidRDefault="0066356F" w:rsidP="009317BA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90B7F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62" type="#_x0000_t202" style="position:absolute;margin-left:21pt;margin-top:756pt;width:48pt;height:1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9FwqoCAACo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" filled="f" stroked="f">
              <v:textbox inset="0,0,0,0">
                <w:txbxContent>
                  <w:p w14:paraId="62B8CD6D" w14:textId="77777777" w:rsidR="0066356F" w:rsidRPr="00F31951" w:rsidRDefault="0066356F" w:rsidP="009317BA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90B7F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4971C" w14:textId="77777777" w:rsidR="0066356F" w:rsidRDefault="0066356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F32410" wp14:editId="1CBB3C93">
              <wp:simplePos x="0" y="0"/>
              <wp:positionH relativeFrom="page">
                <wp:posOffset>6896100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E6967" w14:textId="77777777" w:rsidR="0066356F" w:rsidRPr="00F31951" w:rsidRDefault="0066356F" w:rsidP="009317BA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90B7F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63" type="#_x0000_t202" style="position:absolute;margin-left:543pt;margin-top:756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" filled="f" stroked="f">
              <v:textbox inset="0,0,0,0">
                <w:txbxContent>
                  <w:p w14:paraId="314E6967" w14:textId="77777777" w:rsidR="0066356F" w:rsidRPr="00F31951" w:rsidRDefault="0066356F" w:rsidP="009317BA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90B7F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15AB6" w14:textId="77777777" w:rsidR="0066356F" w:rsidRDefault="0066356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ABBB1" w14:textId="77777777" w:rsidR="00990B7F" w:rsidRDefault="00990B7F">
      <w:pPr>
        <w:spacing w:after="0"/>
      </w:pPr>
      <w:r>
        <w:separator/>
      </w:r>
    </w:p>
  </w:footnote>
  <w:footnote w:type="continuationSeparator" w:id="0">
    <w:p w14:paraId="2DA08B60" w14:textId="77777777" w:rsidR="00990B7F" w:rsidRDefault="00990B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9560A" w14:textId="77777777" w:rsidR="0066356F" w:rsidRDefault="0066356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attachedTemplate r:id="rId1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9317BA"/>
    <w:rsid w:val="00020DD7"/>
    <w:rsid w:val="0004064D"/>
    <w:rsid w:val="00054B0F"/>
    <w:rsid w:val="00090371"/>
    <w:rsid w:val="00110C21"/>
    <w:rsid w:val="00143237"/>
    <w:rsid w:val="001961EF"/>
    <w:rsid w:val="001C6DF1"/>
    <w:rsid w:val="001D4BEA"/>
    <w:rsid w:val="001F2B90"/>
    <w:rsid w:val="0020030D"/>
    <w:rsid w:val="0023000F"/>
    <w:rsid w:val="002F127B"/>
    <w:rsid w:val="003235C7"/>
    <w:rsid w:val="003D3A70"/>
    <w:rsid w:val="004779B5"/>
    <w:rsid w:val="0048048E"/>
    <w:rsid w:val="004B5A48"/>
    <w:rsid w:val="004C5EA9"/>
    <w:rsid w:val="00541DA1"/>
    <w:rsid w:val="005A3FA2"/>
    <w:rsid w:val="005D627D"/>
    <w:rsid w:val="005F5D5B"/>
    <w:rsid w:val="0066165C"/>
    <w:rsid w:val="0066356F"/>
    <w:rsid w:val="00666E54"/>
    <w:rsid w:val="006D096E"/>
    <w:rsid w:val="006E3DD9"/>
    <w:rsid w:val="00713735"/>
    <w:rsid w:val="0072238C"/>
    <w:rsid w:val="007A3EFE"/>
    <w:rsid w:val="007E3BB7"/>
    <w:rsid w:val="007F2140"/>
    <w:rsid w:val="009317BA"/>
    <w:rsid w:val="00962DBA"/>
    <w:rsid w:val="00990B7F"/>
    <w:rsid w:val="009941A5"/>
    <w:rsid w:val="009B1D0C"/>
    <w:rsid w:val="00A16DF6"/>
    <w:rsid w:val="00AA6696"/>
    <w:rsid w:val="00B11A7C"/>
    <w:rsid w:val="00B5588D"/>
    <w:rsid w:val="00BB4C12"/>
    <w:rsid w:val="00BB749E"/>
    <w:rsid w:val="00C24845"/>
    <w:rsid w:val="00C53146"/>
    <w:rsid w:val="00C6253C"/>
    <w:rsid w:val="00D03CC2"/>
    <w:rsid w:val="00D62156"/>
    <w:rsid w:val="00D72E0D"/>
    <w:rsid w:val="00E20C38"/>
    <w:rsid w:val="00E21438"/>
    <w:rsid w:val="00EB4738"/>
    <w:rsid w:val="00EC1F08"/>
    <w:rsid w:val="00EF0D65"/>
    <w:rsid w:val="00F00B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0B95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2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9" Type="http://schemas.openxmlformats.org/officeDocument/2006/relationships/footer" Target="foot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33" Type="http://schemas.openxmlformats.org/officeDocument/2006/relationships/image" Target="media/image24.jpg"/><Relationship Id="rId34" Type="http://schemas.openxmlformats.org/officeDocument/2006/relationships/image" Target="media/image25.jpg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10" Type="http://schemas.openxmlformats.org/officeDocument/2006/relationships/image" Target="media/image1.jp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37" Type="http://schemas.openxmlformats.org/officeDocument/2006/relationships/header" Target="header1.xml"/><Relationship Id="rId38" Type="http://schemas.openxmlformats.org/officeDocument/2006/relationships/footer" Target="footer3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KiKi:Applications:Microsoft%20Office%202011:Office:Media:Templates:Publishing%20Layout%20View:Brochures:Advantage%20Brochure.dotx" TargetMode="External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Advantage Brochure.dotx</Template>
  <TotalTime>176</TotalTime>
  <Pages>8</Pages>
  <Words>11</Words>
  <Characters>66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Chesut Cristina</dc:creator>
  <cp:keywords/>
  <dc:description/>
  <cp:lastModifiedBy>Chesut Cristina</cp:lastModifiedBy>
  <cp:revision>19</cp:revision>
  <dcterms:created xsi:type="dcterms:W3CDTF">2015-06-23T16:17:00Z</dcterms:created>
  <dcterms:modified xsi:type="dcterms:W3CDTF">2015-06-23T21:26:00Z</dcterms:modified>
  <cp:category/>
</cp:coreProperties>
</file>